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2866A2" w14:textId="77777777" w:rsidR="00662ECA" w:rsidRPr="003A3FD2" w:rsidRDefault="00662ECA" w:rsidP="00EC0C92">
      <w:pPr>
        <w:ind w:left="142"/>
        <w:jc w:val="both"/>
        <w:rPr>
          <w:rFonts w:ascii="Verdana" w:hAnsi="Verdana"/>
          <w:sz w:val="20"/>
          <w:szCs w:val="20"/>
        </w:rPr>
      </w:pPr>
    </w:p>
    <w:p w14:paraId="1DB90189" w14:textId="20F2D343" w:rsidR="00C66709" w:rsidRPr="003A3FD2" w:rsidRDefault="00C66709" w:rsidP="00C66709">
      <w:pPr>
        <w:jc w:val="center"/>
        <w:rPr>
          <w:rFonts w:ascii="Bodoni MT" w:hAnsi="Bodoni MT"/>
          <w:b/>
          <w:bCs/>
          <w:color w:val="FF0000"/>
          <w:sz w:val="36"/>
          <w:szCs w:val="36"/>
          <w:u w:val="single"/>
        </w:rPr>
      </w:pPr>
      <w:r w:rsidRPr="003A3FD2">
        <w:rPr>
          <w:rFonts w:ascii="Bodoni MT" w:hAnsi="Bodoni MT"/>
          <w:b/>
          <w:bCs/>
          <w:color w:val="FF0000"/>
          <w:sz w:val="36"/>
          <w:szCs w:val="36"/>
          <w:u w:val="single"/>
        </w:rPr>
        <w:t>Prize List by Region – Racoon Raffle</w:t>
      </w:r>
    </w:p>
    <w:p w14:paraId="39C17884" w14:textId="77777777" w:rsidR="009B1F7C" w:rsidRPr="003A3FD2" w:rsidRDefault="009B1F7C" w:rsidP="00C66709">
      <w:pPr>
        <w:jc w:val="center"/>
        <w:rPr>
          <w:rFonts w:ascii="Verdana" w:hAnsi="Verdana"/>
          <w:sz w:val="20"/>
          <w:szCs w:val="20"/>
        </w:rPr>
      </w:pPr>
    </w:p>
    <w:p w14:paraId="0716EE2C" w14:textId="77777777" w:rsidR="007A3D27" w:rsidRPr="007A3D27" w:rsidRDefault="007A3D27" w:rsidP="007A3D27">
      <w:pPr>
        <w:jc w:val="center"/>
        <w:rPr>
          <w:rFonts w:ascii="Verdana" w:hAnsi="Verdana"/>
          <w:b/>
          <w:bCs/>
          <w:sz w:val="20"/>
          <w:szCs w:val="20"/>
        </w:rPr>
      </w:pPr>
      <w:r w:rsidRPr="007A3D27">
        <w:rPr>
          <w:rFonts w:ascii="Verdana" w:hAnsi="Verdana"/>
          <w:b/>
          <w:bCs/>
          <w:sz w:val="20"/>
          <w:szCs w:val="20"/>
        </w:rPr>
        <w:t>Win Amazing Travel Destination</w:t>
      </w:r>
    </w:p>
    <w:p w14:paraId="5D7CAE7F" w14:textId="3ED700A4" w:rsidR="00C66709" w:rsidRPr="003A3FD2" w:rsidRDefault="00C66709" w:rsidP="007A3D27">
      <w:pPr>
        <w:jc w:val="center"/>
        <w:rPr>
          <w:rFonts w:ascii="Verdana" w:hAnsi="Verdana"/>
          <w:sz w:val="20"/>
          <w:szCs w:val="20"/>
        </w:rPr>
      </w:pPr>
      <w:r w:rsidRPr="003A3FD2">
        <w:rPr>
          <w:rFonts w:ascii="Verdana" w:hAnsi="Verdana"/>
          <w:b/>
          <w:bCs/>
          <w:sz w:val="20"/>
          <w:szCs w:val="20"/>
        </w:rPr>
        <w:t>Ticket price: $10</w:t>
      </w:r>
      <w:r w:rsidR="000D6B4A" w:rsidRPr="003A3FD2">
        <w:rPr>
          <w:rFonts w:ascii="Verdana" w:hAnsi="Verdana"/>
          <w:b/>
          <w:bCs/>
          <w:sz w:val="20"/>
          <w:szCs w:val="20"/>
        </w:rPr>
        <w:t xml:space="preserve"> each</w:t>
      </w:r>
      <w:r w:rsidRPr="003A3FD2">
        <w:rPr>
          <w:rFonts w:ascii="Verdana" w:hAnsi="Verdana"/>
          <w:b/>
          <w:bCs/>
          <w:sz w:val="20"/>
          <w:szCs w:val="20"/>
        </w:rPr>
        <w:t>.</w:t>
      </w:r>
    </w:p>
    <w:p w14:paraId="096E22F3" w14:textId="77777777" w:rsidR="00FC18EE" w:rsidRPr="003A3FD2" w:rsidRDefault="00FC18EE" w:rsidP="00C66709">
      <w:pPr>
        <w:jc w:val="center"/>
        <w:rPr>
          <w:rFonts w:ascii="Verdana" w:hAnsi="Verdana"/>
          <w:sz w:val="20"/>
          <w:szCs w:val="20"/>
        </w:rPr>
      </w:pPr>
    </w:p>
    <w:p w14:paraId="133F3427" w14:textId="20BFEC23" w:rsidR="00C66709" w:rsidRPr="003A3FD2" w:rsidRDefault="00C66709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3A3FD2">
        <w:rPr>
          <w:rFonts w:ascii="Verdana" w:hAnsi="Verdana"/>
          <w:b/>
          <w:bCs/>
          <w:sz w:val="20"/>
          <w:szCs w:val="20"/>
          <w:u w:val="single"/>
        </w:rPr>
        <w:t>Montreal</w:t>
      </w:r>
      <w:r w:rsidR="00CD3D7D">
        <w:rPr>
          <w:rFonts w:ascii="Verdana" w:hAnsi="Verdana"/>
          <w:b/>
          <w:bCs/>
          <w:sz w:val="20"/>
          <w:szCs w:val="20"/>
          <w:u w:val="single"/>
        </w:rPr>
        <w:t xml:space="preserve"> – C’est la vie</w:t>
      </w:r>
    </w:p>
    <w:p w14:paraId="4D245FB7" w14:textId="77777777" w:rsidR="00F319B6" w:rsidRPr="003A3FD2" w:rsidRDefault="00F319B6" w:rsidP="00C66709">
      <w:pPr>
        <w:jc w:val="center"/>
        <w:rPr>
          <w:rFonts w:ascii="Verdana" w:hAnsi="Verdana"/>
          <w:sz w:val="20"/>
          <w:szCs w:val="20"/>
          <w:u w:val="single"/>
        </w:rPr>
      </w:pPr>
    </w:p>
    <w:p w14:paraId="09175361" w14:textId="1376A7F2" w:rsidR="008312CB" w:rsidRPr="003A3FD2" w:rsidRDefault="00C66709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1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Sofitel Montreal Le Carré Doré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b/>
          <w:bCs/>
          <w:sz w:val="20"/>
          <w:szCs w:val="20"/>
        </w:rPr>
        <w:t xml:space="preserve">– 2 nights in a </w:t>
      </w:r>
      <w:r w:rsidR="00297C82" w:rsidRPr="00915085">
        <w:rPr>
          <w:rFonts w:ascii="Verdana" w:hAnsi="Verdana"/>
          <w:b/>
          <w:bCs/>
          <w:sz w:val="20"/>
          <w:szCs w:val="20"/>
        </w:rPr>
        <w:t>luxury</w:t>
      </w:r>
      <w:r w:rsidRPr="00915085">
        <w:rPr>
          <w:rFonts w:ascii="Verdana" w:hAnsi="Verdana"/>
          <w:b/>
          <w:bCs/>
          <w:sz w:val="20"/>
          <w:szCs w:val="20"/>
        </w:rPr>
        <w:t xml:space="preserve"> room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738</w:t>
      </w:r>
      <w:r w:rsidR="00CD3D7D">
        <w:rPr>
          <w:rFonts w:ascii="Verdana" w:hAnsi="Verdana"/>
          <w:sz w:val="20"/>
          <w:szCs w:val="20"/>
        </w:rPr>
        <w:t>.00</w:t>
      </w:r>
    </w:p>
    <w:p w14:paraId="45BBEAEA" w14:textId="77777777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i/>
          <w:iCs/>
          <w:sz w:val="20"/>
          <w:szCs w:val="20"/>
        </w:rPr>
      </w:pPr>
      <w:hyperlink r:id="rId12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Le Westin Montreal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b/>
          <w:bCs/>
          <w:sz w:val="20"/>
          <w:szCs w:val="20"/>
        </w:rPr>
        <w:t>– 2 nights in a Premium room</w:t>
      </w:r>
      <w:r w:rsidRPr="003A3FD2">
        <w:rPr>
          <w:rFonts w:ascii="Verdana" w:hAnsi="Verdana"/>
          <w:sz w:val="20"/>
          <w:szCs w:val="20"/>
        </w:rPr>
        <w:t xml:space="preserve">, </w:t>
      </w:r>
      <w:r w:rsidRPr="003A3FD2">
        <w:rPr>
          <w:rFonts w:ascii="Verdana" w:hAnsi="Verdana"/>
          <w:i/>
          <w:iCs/>
          <w:sz w:val="20"/>
          <w:szCs w:val="20"/>
        </w:rPr>
        <w:t>value to be determined.</w:t>
      </w:r>
    </w:p>
    <w:p w14:paraId="7E94D769" w14:textId="3F115950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3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Hôtel Le Saint-Sulpice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sz w:val="20"/>
          <w:szCs w:val="20"/>
        </w:rPr>
        <w:t>– 2 nights in an apartment-style room with breakfast for 2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700.</w:t>
      </w:r>
      <w:r w:rsidR="00CD3D7D">
        <w:rPr>
          <w:rFonts w:ascii="Verdana" w:hAnsi="Verdana"/>
          <w:sz w:val="20"/>
          <w:szCs w:val="20"/>
        </w:rPr>
        <w:t>00</w:t>
      </w:r>
    </w:p>
    <w:p w14:paraId="4F5AFF59" w14:textId="07A3D28D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4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Ferreira Café</w:t>
        </w:r>
      </w:hyperlink>
      <w:r w:rsidRPr="003A3FD2">
        <w:rPr>
          <w:rFonts w:ascii="Verdana" w:hAnsi="Verdana"/>
          <w:sz w:val="20"/>
          <w:szCs w:val="20"/>
        </w:rPr>
        <w:t xml:space="preserve"> – </w:t>
      </w:r>
      <w:r w:rsidRPr="00915085">
        <w:rPr>
          <w:rFonts w:ascii="Verdana" w:hAnsi="Verdana"/>
          <w:b/>
          <w:bCs/>
          <w:sz w:val="20"/>
          <w:szCs w:val="20"/>
        </w:rPr>
        <w:t>Gift certificate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300</w:t>
      </w:r>
      <w:r w:rsidR="00CD3D7D">
        <w:rPr>
          <w:rFonts w:ascii="Verdana" w:hAnsi="Verdana"/>
          <w:sz w:val="20"/>
          <w:szCs w:val="20"/>
        </w:rPr>
        <w:t>.00</w:t>
      </w:r>
      <w:r w:rsidRPr="003A3FD2">
        <w:rPr>
          <w:rFonts w:ascii="Verdana" w:hAnsi="Verdana"/>
          <w:sz w:val="20"/>
          <w:szCs w:val="20"/>
        </w:rPr>
        <w:t xml:space="preserve"> </w:t>
      </w:r>
    </w:p>
    <w:p w14:paraId="741FA46D" w14:textId="29EE34DA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5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Brasserie 701</w:t>
        </w:r>
      </w:hyperlink>
      <w:r w:rsidRPr="003A3FD2">
        <w:rPr>
          <w:rFonts w:ascii="Verdana" w:hAnsi="Verdana"/>
          <w:sz w:val="20"/>
          <w:szCs w:val="20"/>
        </w:rPr>
        <w:t xml:space="preserve"> – </w:t>
      </w:r>
      <w:r w:rsidRPr="00915085">
        <w:rPr>
          <w:rFonts w:ascii="Verdana" w:hAnsi="Verdana"/>
          <w:b/>
          <w:bCs/>
          <w:sz w:val="20"/>
          <w:szCs w:val="20"/>
        </w:rPr>
        <w:t>Gift certificate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200</w:t>
      </w:r>
      <w:r w:rsidR="00CD3D7D">
        <w:rPr>
          <w:rFonts w:ascii="Verdana" w:hAnsi="Verdana"/>
          <w:sz w:val="20"/>
          <w:szCs w:val="20"/>
        </w:rPr>
        <w:t>.00</w:t>
      </w:r>
    </w:p>
    <w:p w14:paraId="378E7770" w14:textId="77705511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6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 xml:space="preserve">Ritz-Carlton Montreal </w:t>
        </w:r>
        <w:r w:rsidR="00297C82"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 xml:space="preserve">at the </w:t>
        </w:r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Palm Court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b/>
          <w:bCs/>
          <w:sz w:val="20"/>
          <w:szCs w:val="20"/>
        </w:rPr>
        <w:t>– Afternoon Royal Tea for 2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250</w:t>
      </w:r>
      <w:r w:rsidR="00CD3D7D">
        <w:rPr>
          <w:rFonts w:ascii="Verdana" w:hAnsi="Verdana"/>
          <w:sz w:val="20"/>
          <w:szCs w:val="20"/>
        </w:rPr>
        <w:t>.00</w:t>
      </w:r>
    </w:p>
    <w:p w14:paraId="5F224F2A" w14:textId="1ECD7D8F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7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Bivouac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b/>
          <w:bCs/>
          <w:sz w:val="20"/>
          <w:szCs w:val="20"/>
        </w:rPr>
        <w:t>– Gift certificate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250</w:t>
      </w:r>
      <w:r w:rsidR="00CD3D7D">
        <w:rPr>
          <w:rFonts w:ascii="Verdana" w:hAnsi="Verdana"/>
          <w:sz w:val="20"/>
          <w:szCs w:val="20"/>
        </w:rPr>
        <w:t>.00</w:t>
      </w:r>
    </w:p>
    <w:p w14:paraId="202A223C" w14:textId="77777777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i/>
          <w:iCs/>
          <w:sz w:val="20"/>
          <w:szCs w:val="20"/>
        </w:rPr>
      </w:pPr>
      <w:hyperlink r:id="rId18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Restaurant Bonaparte</w:t>
        </w:r>
      </w:hyperlink>
      <w:r w:rsidRPr="003A3FD2">
        <w:rPr>
          <w:rFonts w:ascii="Verdana" w:hAnsi="Verdana"/>
          <w:sz w:val="20"/>
          <w:szCs w:val="20"/>
        </w:rPr>
        <w:t xml:space="preserve"> – </w:t>
      </w:r>
      <w:r w:rsidRPr="003A3FD2">
        <w:rPr>
          <w:rFonts w:ascii="Verdana" w:hAnsi="Verdana"/>
          <w:i/>
          <w:iCs/>
          <w:sz w:val="20"/>
          <w:szCs w:val="20"/>
        </w:rPr>
        <w:t>Description and value to come.</w:t>
      </w:r>
    </w:p>
    <w:p w14:paraId="156B3D65" w14:textId="77777777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19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Tourisme Montréal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b/>
          <w:bCs/>
          <w:sz w:val="20"/>
          <w:szCs w:val="20"/>
        </w:rPr>
        <w:t>– Montreal Passport for 2</w:t>
      </w:r>
      <w:r w:rsidRPr="003A3FD2">
        <w:rPr>
          <w:rFonts w:ascii="Verdana" w:hAnsi="Verdana"/>
          <w:sz w:val="20"/>
          <w:szCs w:val="20"/>
        </w:rPr>
        <w:t xml:space="preserve">, </w:t>
      </w:r>
      <w:r w:rsidRPr="003A3FD2">
        <w:rPr>
          <w:rFonts w:ascii="Verdana" w:hAnsi="Verdana"/>
          <w:i/>
          <w:iCs/>
          <w:sz w:val="20"/>
          <w:szCs w:val="20"/>
        </w:rPr>
        <w:t>value and details to come</w:t>
      </w:r>
      <w:r w:rsidRPr="003A3FD2">
        <w:rPr>
          <w:rFonts w:ascii="Verdana" w:hAnsi="Verdana"/>
          <w:sz w:val="20"/>
          <w:szCs w:val="20"/>
        </w:rPr>
        <w:t>.</w:t>
      </w:r>
    </w:p>
    <w:p w14:paraId="4DE2D3DD" w14:textId="19E845B7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20" w:history="1">
        <w:r w:rsidRPr="00915085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Spa Scandinave Old Montreal</w:t>
        </w:r>
      </w:hyperlink>
      <w:r w:rsidRPr="00915085">
        <w:rPr>
          <w:rFonts w:ascii="Verdana" w:hAnsi="Verdana"/>
          <w:b/>
          <w:bCs/>
          <w:sz w:val="20"/>
          <w:szCs w:val="20"/>
        </w:rPr>
        <w:t xml:space="preserve"> – 2 water circuits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154</w:t>
      </w:r>
      <w:r w:rsidR="00CD3D7D">
        <w:rPr>
          <w:rFonts w:ascii="Verdana" w:hAnsi="Verdana"/>
          <w:sz w:val="20"/>
          <w:szCs w:val="20"/>
        </w:rPr>
        <w:t>.00</w:t>
      </w:r>
    </w:p>
    <w:p w14:paraId="27575A62" w14:textId="77777777" w:rsidR="008312CB" w:rsidRPr="003A3FD2" w:rsidRDefault="008312CB" w:rsidP="008312CB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21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Rainspa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915085">
        <w:rPr>
          <w:rFonts w:ascii="Verdana" w:hAnsi="Verdana"/>
          <w:b/>
          <w:bCs/>
          <w:sz w:val="20"/>
          <w:szCs w:val="20"/>
        </w:rPr>
        <w:t>– Facial treatment for 2</w:t>
      </w:r>
      <w:r w:rsidRPr="003A3FD2">
        <w:rPr>
          <w:rFonts w:ascii="Verdana" w:hAnsi="Verdana"/>
          <w:sz w:val="20"/>
          <w:szCs w:val="20"/>
        </w:rPr>
        <w:t xml:space="preserve">, </w:t>
      </w:r>
      <w:r w:rsidRPr="003A3FD2">
        <w:rPr>
          <w:rFonts w:ascii="Verdana" w:hAnsi="Verdana"/>
          <w:i/>
          <w:iCs/>
          <w:sz w:val="20"/>
          <w:szCs w:val="20"/>
        </w:rPr>
        <w:t>value and details to come.</w:t>
      </w:r>
    </w:p>
    <w:p w14:paraId="30CE463A" w14:textId="77777777" w:rsidR="00CD3D7D" w:rsidRDefault="008312CB" w:rsidP="000D6B4A">
      <w:pPr>
        <w:pStyle w:val="ListParagraph"/>
        <w:numPr>
          <w:ilvl w:val="0"/>
          <w:numId w:val="26"/>
        </w:numPr>
        <w:rPr>
          <w:rFonts w:ascii="Verdana" w:hAnsi="Verdana"/>
          <w:sz w:val="20"/>
          <w:szCs w:val="20"/>
        </w:rPr>
      </w:pPr>
      <w:hyperlink r:id="rId22" w:history="1">
        <w:r w:rsidRPr="00915085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GT Limousine</w:t>
        </w:r>
      </w:hyperlink>
      <w:r w:rsidRPr="00915085">
        <w:rPr>
          <w:rFonts w:ascii="Verdana" w:hAnsi="Verdana"/>
          <w:b/>
          <w:bCs/>
          <w:sz w:val="20"/>
          <w:szCs w:val="20"/>
        </w:rPr>
        <w:t xml:space="preserve"> – Round-trip airport transfer OR round-trip transport within Montreal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CA18D7" w:rsidRPr="003A3FD2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530.</w:t>
      </w:r>
      <w:r w:rsidR="00CD3D7D">
        <w:rPr>
          <w:rFonts w:ascii="Verdana" w:hAnsi="Verdana"/>
          <w:sz w:val="20"/>
          <w:szCs w:val="20"/>
        </w:rPr>
        <w:t>00</w:t>
      </w:r>
    </w:p>
    <w:p w14:paraId="5447CFCC" w14:textId="069FAFFC" w:rsidR="00C66709" w:rsidRPr="00915085" w:rsidRDefault="00CD3D7D" w:rsidP="00CD3D7D">
      <w:pPr>
        <w:ind w:left="720"/>
        <w:rPr>
          <w:rFonts w:ascii="Verdana" w:hAnsi="Verdana"/>
          <w:b/>
          <w:bCs/>
          <w:sz w:val="20"/>
          <w:szCs w:val="20"/>
        </w:rPr>
      </w:pPr>
      <w:r w:rsidRPr="00915085">
        <w:rPr>
          <w:rFonts w:ascii="Verdana" w:hAnsi="Verdana"/>
          <w:b/>
          <w:bCs/>
          <w:sz w:val="20"/>
          <w:szCs w:val="20"/>
        </w:rPr>
        <w:t>Approximate value - $4000.00 +</w:t>
      </w:r>
      <w:r w:rsidR="008312CB" w:rsidRPr="00915085">
        <w:rPr>
          <w:rFonts w:ascii="Verdana" w:hAnsi="Verdana"/>
          <w:b/>
          <w:bCs/>
          <w:sz w:val="20"/>
          <w:szCs w:val="20"/>
        </w:rPr>
        <w:br/>
      </w:r>
    </w:p>
    <w:p w14:paraId="332A1D5F" w14:textId="4EDB0E4C" w:rsidR="00C66709" w:rsidRPr="003A3FD2" w:rsidRDefault="00C66709" w:rsidP="00C66709">
      <w:pPr>
        <w:jc w:val="center"/>
        <w:rPr>
          <w:rFonts w:ascii="Verdana" w:hAnsi="Verdana"/>
          <w:sz w:val="20"/>
          <w:szCs w:val="20"/>
        </w:rPr>
      </w:pPr>
    </w:p>
    <w:p w14:paraId="71B58F8A" w14:textId="2BA39ED2" w:rsidR="00C66709" w:rsidRPr="003A3FD2" w:rsidRDefault="00C66709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3A3FD2">
        <w:rPr>
          <w:rFonts w:ascii="Verdana" w:hAnsi="Verdana"/>
          <w:b/>
          <w:bCs/>
          <w:sz w:val="20"/>
          <w:szCs w:val="20"/>
          <w:u w:val="single"/>
        </w:rPr>
        <w:t>Atlantic</w:t>
      </w:r>
      <w:r w:rsidR="00CD3D7D">
        <w:rPr>
          <w:rFonts w:ascii="Verdana" w:hAnsi="Verdana"/>
          <w:b/>
          <w:bCs/>
          <w:sz w:val="20"/>
          <w:szCs w:val="20"/>
          <w:u w:val="single"/>
        </w:rPr>
        <w:t xml:space="preserve"> Canada</w:t>
      </w:r>
      <w:r w:rsidRPr="003A3FD2">
        <w:rPr>
          <w:rFonts w:ascii="Verdana" w:hAnsi="Verdana"/>
          <w:b/>
          <w:bCs/>
          <w:sz w:val="20"/>
          <w:szCs w:val="20"/>
          <w:u w:val="single"/>
        </w:rPr>
        <w:t xml:space="preserve"> </w:t>
      </w:r>
      <w:r w:rsidR="00CD3D7D">
        <w:rPr>
          <w:rFonts w:ascii="Verdana" w:hAnsi="Verdana"/>
          <w:b/>
          <w:bCs/>
          <w:sz w:val="20"/>
          <w:szCs w:val="20"/>
          <w:u w:val="single"/>
        </w:rPr>
        <w:t>- Halifax</w:t>
      </w:r>
    </w:p>
    <w:p w14:paraId="731B7F15" w14:textId="77777777" w:rsidR="00F319B6" w:rsidRPr="003A3FD2" w:rsidRDefault="00F319B6" w:rsidP="00C66709">
      <w:pPr>
        <w:jc w:val="center"/>
        <w:rPr>
          <w:rFonts w:ascii="Verdana" w:hAnsi="Verdana"/>
          <w:sz w:val="20"/>
          <w:szCs w:val="20"/>
          <w:u w:val="single"/>
        </w:rPr>
      </w:pPr>
    </w:p>
    <w:p w14:paraId="4AA8DE20" w14:textId="193B0114" w:rsidR="008312CB" w:rsidRPr="003A3FD2" w:rsidRDefault="00915085" w:rsidP="008312CB">
      <w:pPr>
        <w:pStyle w:val="ListParagraph"/>
        <w:numPr>
          <w:ilvl w:val="0"/>
          <w:numId w:val="29"/>
        </w:numPr>
        <w:rPr>
          <w:rFonts w:ascii="Verdana" w:hAnsi="Verdana"/>
        </w:rPr>
      </w:pPr>
      <w:r w:rsidRPr="00915085">
        <w:rPr>
          <w:rFonts w:ascii="Verdana" w:hAnsi="Verdana"/>
          <w:b/>
          <w:bCs/>
        </w:rPr>
        <w:t>The</w:t>
      </w:r>
      <w:r w:rsidRPr="00915085">
        <w:rPr>
          <w:b/>
          <w:bCs/>
        </w:rPr>
        <w:t xml:space="preserve"> </w:t>
      </w:r>
      <w:hyperlink r:id="rId23" w:history="1">
        <w:r w:rsidR="00C66709" w:rsidRPr="00915085">
          <w:rPr>
            <w:rStyle w:val="Hyperlink"/>
            <w:rFonts w:ascii="Verdana" w:hAnsi="Verdana"/>
            <w:b/>
            <w:bCs/>
            <w:color w:val="auto"/>
            <w:u w:val="none"/>
          </w:rPr>
          <w:t>Sutton Place Halifax</w:t>
        </w:r>
      </w:hyperlink>
      <w:r w:rsidR="00C66709" w:rsidRPr="00915085">
        <w:rPr>
          <w:rFonts w:ascii="Verdana" w:hAnsi="Verdana"/>
          <w:b/>
          <w:bCs/>
        </w:rPr>
        <w:t xml:space="preserve"> – 1 night</w:t>
      </w:r>
      <w:r w:rsidR="00C66709" w:rsidRPr="003A3FD2">
        <w:rPr>
          <w:rFonts w:ascii="Verdana" w:hAnsi="Verdana"/>
        </w:rPr>
        <w:t>, valued at 500 CAD.</w:t>
      </w:r>
    </w:p>
    <w:p w14:paraId="52539BAC" w14:textId="77777777" w:rsidR="008312CB" w:rsidRPr="003A3FD2" w:rsidRDefault="008312CB" w:rsidP="008312CB">
      <w:pPr>
        <w:pStyle w:val="ListParagraph"/>
        <w:numPr>
          <w:ilvl w:val="0"/>
          <w:numId w:val="29"/>
        </w:numPr>
        <w:rPr>
          <w:rFonts w:ascii="Verdana" w:hAnsi="Verdana"/>
        </w:rPr>
      </w:pPr>
      <w:r w:rsidRPr="003A3FD2">
        <w:rPr>
          <w:rFonts w:ascii="Verdana" w:hAnsi="Verdana"/>
          <w:b/>
          <w:bCs/>
        </w:rPr>
        <w:t>Return limousine service from the hotel</w:t>
      </w:r>
      <w:r w:rsidRPr="003A3FD2">
        <w:rPr>
          <w:rFonts w:ascii="Verdana" w:hAnsi="Verdana"/>
        </w:rPr>
        <w:t>, valued at 150 CAD.</w:t>
      </w:r>
    </w:p>
    <w:p w14:paraId="5D508CA7" w14:textId="5A34824A" w:rsidR="00C66709" w:rsidRDefault="00C66709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24" w:history="1">
        <w:r w:rsidRPr="003A3FD2">
          <w:rPr>
            <w:rStyle w:val="Hyperlink"/>
            <w:rFonts w:ascii="Verdana" w:hAnsi="Verdana"/>
            <w:b/>
            <w:bCs/>
            <w:color w:val="auto"/>
            <w:u w:val="none"/>
          </w:rPr>
          <w:t>Chop Steakhouse</w:t>
        </w:r>
      </w:hyperlink>
      <w:r w:rsidRPr="003A3FD2">
        <w:rPr>
          <w:rFonts w:ascii="Verdana" w:hAnsi="Verdana"/>
        </w:rPr>
        <w:t xml:space="preserve"> </w:t>
      </w:r>
      <w:r w:rsidRPr="003A3FD2">
        <w:rPr>
          <w:rFonts w:ascii="Verdana" w:hAnsi="Verdana"/>
          <w:sz w:val="20"/>
          <w:szCs w:val="20"/>
        </w:rPr>
        <w:t xml:space="preserve">– </w:t>
      </w:r>
      <w:r w:rsidRPr="00915085">
        <w:rPr>
          <w:rFonts w:ascii="Verdana" w:hAnsi="Verdana"/>
          <w:b/>
          <w:bCs/>
          <w:sz w:val="20"/>
          <w:szCs w:val="20"/>
        </w:rPr>
        <w:t>Gift certificate</w:t>
      </w:r>
      <w:r w:rsidRPr="003A3FD2">
        <w:rPr>
          <w:rFonts w:ascii="Verdana" w:hAnsi="Verdana"/>
          <w:sz w:val="20"/>
          <w:szCs w:val="20"/>
        </w:rPr>
        <w:t>, valued at 100 CAD.</w:t>
      </w:r>
    </w:p>
    <w:p w14:paraId="50277BCA" w14:textId="77777777" w:rsidR="00915085" w:rsidRDefault="00915085" w:rsidP="00CD3D7D">
      <w:pPr>
        <w:pStyle w:val="ListParagraph"/>
        <w:rPr>
          <w:rFonts w:ascii="Verdana" w:hAnsi="Verdana"/>
          <w:sz w:val="20"/>
          <w:szCs w:val="20"/>
        </w:rPr>
      </w:pPr>
    </w:p>
    <w:p w14:paraId="3DFC6647" w14:textId="77777777" w:rsidR="00915085" w:rsidRDefault="00915085" w:rsidP="00CD3D7D">
      <w:pPr>
        <w:pStyle w:val="ListParagraph"/>
        <w:rPr>
          <w:rFonts w:ascii="Verdana" w:hAnsi="Verdana"/>
          <w:sz w:val="20"/>
          <w:szCs w:val="20"/>
        </w:rPr>
      </w:pPr>
    </w:p>
    <w:p w14:paraId="22B758D2" w14:textId="15C4E7C6" w:rsidR="00CD3D7D" w:rsidRPr="00915085" w:rsidRDefault="00CD3D7D" w:rsidP="00CD3D7D">
      <w:pPr>
        <w:pStyle w:val="ListParagraph"/>
        <w:rPr>
          <w:rFonts w:ascii="Verdana" w:hAnsi="Verdana"/>
          <w:b/>
          <w:bCs/>
          <w:sz w:val="20"/>
          <w:szCs w:val="20"/>
        </w:rPr>
      </w:pPr>
      <w:r w:rsidRPr="00915085">
        <w:rPr>
          <w:rFonts w:ascii="Verdana" w:hAnsi="Verdana"/>
          <w:b/>
          <w:bCs/>
          <w:sz w:val="20"/>
          <w:szCs w:val="20"/>
        </w:rPr>
        <w:t>Total value: $750.00</w:t>
      </w:r>
    </w:p>
    <w:p w14:paraId="4694E2C6" w14:textId="77777777" w:rsidR="008312CB" w:rsidRPr="003A3FD2" w:rsidRDefault="008312CB" w:rsidP="008312CB">
      <w:pPr>
        <w:rPr>
          <w:rFonts w:ascii="Verdana" w:hAnsi="Verdana"/>
          <w:sz w:val="20"/>
          <w:szCs w:val="20"/>
        </w:rPr>
      </w:pPr>
    </w:p>
    <w:p w14:paraId="6FC6F393" w14:textId="2702E338" w:rsidR="00C66709" w:rsidRPr="003A3FD2" w:rsidRDefault="00C66709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3A3FD2">
        <w:rPr>
          <w:rFonts w:ascii="Verdana" w:hAnsi="Verdana"/>
          <w:b/>
          <w:bCs/>
          <w:sz w:val="20"/>
          <w:szCs w:val="20"/>
          <w:u w:val="single"/>
        </w:rPr>
        <w:t>Quebec</w:t>
      </w:r>
      <w:r w:rsidR="007A3D27">
        <w:rPr>
          <w:rFonts w:ascii="Verdana" w:hAnsi="Verdana"/>
          <w:b/>
          <w:bCs/>
          <w:sz w:val="20"/>
          <w:szCs w:val="20"/>
          <w:u w:val="single"/>
        </w:rPr>
        <w:t xml:space="preserve"> City </w:t>
      </w:r>
      <w:r w:rsidR="007B5227">
        <w:rPr>
          <w:rFonts w:ascii="Verdana" w:hAnsi="Verdana"/>
          <w:b/>
          <w:bCs/>
          <w:sz w:val="20"/>
          <w:szCs w:val="20"/>
          <w:u w:val="single"/>
        </w:rPr>
        <w:t>- Escape</w:t>
      </w:r>
    </w:p>
    <w:p w14:paraId="3E7B3E0C" w14:textId="70958774" w:rsidR="00C66709" w:rsidRDefault="00C66709" w:rsidP="00C66709">
      <w:pPr>
        <w:jc w:val="center"/>
        <w:rPr>
          <w:rFonts w:ascii="Verdana" w:hAnsi="Verdana"/>
          <w:sz w:val="20"/>
          <w:szCs w:val="20"/>
        </w:rPr>
      </w:pPr>
    </w:p>
    <w:p w14:paraId="7B9C10E2" w14:textId="6A2484D2" w:rsidR="00915085" w:rsidRDefault="00317841" w:rsidP="00317841">
      <w:pPr>
        <w:pStyle w:val="ListParagraph"/>
        <w:numPr>
          <w:ilvl w:val="0"/>
          <w:numId w:val="34"/>
        </w:numPr>
        <w:rPr>
          <w:rFonts w:ascii="Verdana" w:hAnsi="Verdana"/>
          <w:sz w:val="20"/>
          <w:szCs w:val="20"/>
        </w:rPr>
      </w:pPr>
      <w:r w:rsidRPr="00317841">
        <w:rPr>
          <w:rFonts w:ascii="Verdana" w:hAnsi="Verdana"/>
          <w:b/>
          <w:bCs/>
          <w:sz w:val="20"/>
          <w:szCs w:val="20"/>
        </w:rPr>
        <w:t>Hotel Le Germain Quebec City- 2 night with breakfast included,</w:t>
      </w:r>
      <w:r w:rsidRPr="00317841">
        <w:rPr>
          <w:rFonts w:ascii="Verdana" w:hAnsi="Verdana"/>
          <w:sz w:val="20"/>
          <w:szCs w:val="20"/>
        </w:rPr>
        <w:t xml:space="preserve"> valued at $800.00</w:t>
      </w:r>
    </w:p>
    <w:p w14:paraId="09C2998B" w14:textId="27A5F6B0" w:rsidR="00E050A6" w:rsidRPr="00317841" w:rsidRDefault="00E050A6" w:rsidP="00317841">
      <w:pPr>
        <w:pStyle w:val="ListParagraph"/>
        <w:numPr>
          <w:ilvl w:val="0"/>
          <w:numId w:val="3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Marriott Hotel Downtown – 1night with breakfast for two,</w:t>
      </w:r>
      <w:r>
        <w:rPr>
          <w:rFonts w:ascii="Verdana" w:hAnsi="Verdana"/>
          <w:sz w:val="20"/>
          <w:szCs w:val="20"/>
        </w:rPr>
        <w:t xml:space="preserve"> valued at $340.00</w:t>
      </w:r>
      <w:r>
        <w:rPr>
          <w:rFonts w:ascii="Verdana" w:hAnsi="Verdana"/>
          <w:b/>
          <w:bCs/>
          <w:sz w:val="20"/>
          <w:szCs w:val="20"/>
        </w:rPr>
        <w:t xml:space="preserve"> </w:t>
      </w:r>
    </w:p>
    <w:p w14:paraId="757085B6" w14:textId="01C17816" w:rsidR="007B5227" w:rsidRDefault="007B5227" w:rsidP="00317841">
      <w:pPr>
        <w:pStyle w:val="ListParagraph"/>
        <w:numPr>
          <w:ilvl w:val="0"/>
          <w:numId w:val="3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Le 101 Restaurant – 7 course tasting menu for two, </w:t>
      </w:r>
      <w:r w:rsidRPr="007B5227">
        <w:rPr>
          <w:rFonts w:ascii="Verdana" w:hAnsi="Verdana"/>
          <w:sz w:val="20"/>
          <w:szCs w:val="20"/>
        </w:rPr>
        <w:t>valued at $220.00</w:t>
      </w:r>
    </w:p>
    <w:p w14:paraId="75F952C8" w14:textId="1D1A6932" w:rsidR="00363D90" w:rsidRPr="00992E54" w:rsidRDefault="00363D90" w:rsidP="00317841">
      <w:pPr>
        <w:pStyle w:val="ListParagraph"/>
        <w:numPr>
          <w:ilvl w:val="0"/>
          <w:numId w:val="34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 xml:space="preserve">Strom Spa Thermal Experience </w:t>
      </w:r>
      <w:r w:rsidR="000A12B6">
        <w:rPr>
          <w:rFonts w:ascii="Verdana" w:hAnsi="Verdana"/>
          <w:b/>
          <w:bCs/>
          <w:sz w:val="20"/>
          <w:szCs w:val="20"/>
        </w:rPr>
        <w:t>for 2</w:t>
      </w:r>
      <w:r w:rsidR="00992E54">
        <w:rPr>
          <w:rFonts w:ascii="Verdana" w:hAnsi="Verdana"/>
          <w:b/>
          <w:bCs/>
          <w:sz w:val="20"/>
          <w:szCs w:val="20"/>
        </w:rPr>
        <w:t xml:space="preserve"> </w:t>
      </w:r>
      <w:r w:rsidR="00992E54" w:rsidRPr="00992E54">
        <w:rPr>
          <w:rFonts w:ascii="Verdana" w:hAnsi="Verdana"/>
          <w:sz w:val="20"/>
          <w:szCs w:val="20"/>
        </w:rPr>
        <w:t>-</w:t>
      </w:r>
      <w:r w:rsidR="000A12B6" w:rsidRPr="00992E54">
        <w:rPr>
          <w:rFonts w:ascii="Verdana" w:hAnsi="Verdana"/>
          <w:sz w:val="20"/>
          <w:szCs w:val="20"/>
        </w:rPr>
        <w:t xml:space="preserve"> Valued at</w:t>
      </w:r>
      <w:r w:rsidR="00992E54" w:rsidRPr="00992E54">
        <w:rPr>
          <w:rFonts w:ascii="Verdana" w:hAnsi="Verdana"/>
          <w:sz w:val="20"/>
          <w:szCs w:val="20"/>
        </w:rPr>
        <w:t xml:space="preserve"> $210</w:t>
      </w:r>
      <w:r w:rsidR="00992E54">
        <w:rPr>
          <w:rFonts w:ascii="Verdana" w:hAnsi="Verdana"/>
          <w:sz w:val="20"/>
          <w:szCs w:val="20"/>
        </w:rPr>
        <w:t>.00</w:t>
      </w:r>
    </w:p>
    <w:p w14:paraId="17454B2C" w14:textId="4A49E2E8" w:rsidR="00E87462" w:rsidRPr="000A12B6" w:rsidRDefault="00E87462" w:rsidP="008F5C1D">
      <w:pPr>
        <w:pStyle w:val="ListParagraph"/>
        <w:numPr>
          <w:ilvl w:val="0"/>
          <w:numId w:val="34"/>
        </w:numPr>
        <w:rPr>
          <w:rFonts w:ascii="Verdana" w:hAnsi="Verdana"/>
          <w:sz w:val="20"/>
          <w:szCs w:val="20"/>
        </w:rPr>
      </w:pPr>
      <w:r w:rsidRPr="000A12B6">
        <w:rPr>
          <w:rFonts w:ascii="Verdana" w:hAnsi="Verdana"/>
          <w:b/>
          <w:bCs/>
          <w:sz w:val="20"/>
          <w:szCs w:val="20"/>
        </w:rPr>
        <w:t>Concergerie du Terroir</w:t>
      </w:r>
      <w:r w:rsidR="000A12B6" w:rsidRPr="000A12B6">
        <w:rPr>
          <w:rFonts w:ascii="Verdana" w:hAnsi="Verdana"/>
          <w:b/>
          <w:bCs/>
          <w:sz w:val="20"/>
          <w:szCs w:val="20"/>
        </w:rPr>
        <w:t xml:space="preserve"> Private tour of the Island of Orleans</w:t>
      </w:r>
      <w:r w:rsidRPr="000A12B6">
        <w:rPr>
          <w:rFonts w:ascii="Verdana" w:hAnsi="Verdana"/>
          <w:b/>
          <w:bCs/>
          <w:sz w:val="20"/>
          <w:szCs w:val="20"/>
        </w:rPr>
        <w:t xml:space="preserve"> – </w:t>
      </w:r>
      <w:r w:rsidRPr="000A12B6">
        <w:rPr>
          <w:rFonts w:ascii="Verdana" w:hAnsi="Verdana"/>
          <w:sz w:val="20"/>
          <w:szCs w:val="20"/>
        </w:rPr>
        <w:t>Value $</w:t>
      </w:r>
      <w:r w:rsidR="00E050A6">
        <w:rPr>
          <w:rFonts w:ascii="Verdana" w:hAnsi="Verdana"/>
          <w:sz w:val="20"/>
          <w:szCs w:val="20"/>
        </w:rPr>
        <w:t>9</w:t>
      </w:r>
      <w:r w:rsidRPr="000A12B6">
        <w:rPr>
          <w:rFonts w:ascii="Verdana" w:hAnsi="Verdana"/>
          <w:sz w:val="20"/>
          <w:szCs w:val="20"/>
        </w:rPr>
        <w:t>00.00</w:t>
      </w:r>
    </w:p>
    <w:p w14:paraId="7E0C7B19" w14:textId="77777777" w:rsidR="00363D90" w:rsidRPr="00363D90" w:rsidRDefault="00363D90" w:rsidP="00363D90">
      <w:pPr>
        <w:rPr>
          <w:rFonts w:ascii="Verdana" w:hAnsi="Verdana"/>
          <w:sz w:val="20"/>
          <w:szCs w:val="20"/>
        </w:rPr>
      </w:pPr>
    </w:p>
    <w:p w14:paraId="0A019794" w14:textId="77777777" w:rsidR="00317841" w:rsidRDefault="00317841" w:rsidP="00915085">
      <w:pPr>
        <w:rPr>
          <w:rFonts w:ascii="Verdana" w:hAnsi="Verdana"/>
          <w:sz w:val="20"/>
          <w:szCs w:val="20"/>
        </w:rPr>
      </w:pPr>
    </w:p>
    <w:p w14:paraId="28DB007F" w14:textId="0BA966F4" w:rsidR="00317841" w:rsidRPr="003E098C" w:rsidRDefault="007B5227" w:rsidP="007B5227">
      <w:pPr>
        <w:ind w:left="72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t>Total Value: $</w:t>
      </w:r>
      <w:r w:rsidR="00E050A6">
        <w:rPr>
          <w:rFonts w:ascii="Verdana" w:hAnsi="Verdana"/>
          <w:b/>
          <w:bCs/>
          <w:sz w:val="20"/>
          <w:szCs w:val="20"/>
        </w:rPr>
        <w:t>2470.</w:t>
      </w:r>
      <w:r>
        <w:rPr>
          <w:rFonts w:ascii="Verdana" w:hAnsi="Verdana"/>
          <w:b/>
          <w:bCs/>
          <w:sz w:val="20"/>
          <w:szCs w:val="20"/>
        </w:rPr>
        <w:t>00</w:t>
      </w:r>
    </w:p>
    <w:p w14:paraId="4B2DA1CE" w14:textId="77777777" w:rsidR="005B6B48" w:rsidRDefault="005B6B48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4B8AB0B8" w14:textId="77777777" w:rsidR="005B6B48" w:rsidRDefault="005B6B48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4250EC60" w14:textId="77777777" w:rsidR="007A3D27" w:rsidRDefault="007A3D27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6266F9E7" w14:textId="77777777" w:rsidR="007A3D27" w:rsidRDefault="007A3D27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1758F94C" w14:textId="77777777" w:rsidR="007A3D27" w:rsidRDefault="007A3D27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539D0623" w14:textId="77777777" w:rsidR="007A3D27" w:rsidRDefault="007A3D27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678F097A" w14:textId="0F3AB98D" w:rsidR="00C66709" w:rsidRDefault="00C66709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3A3FD2">
        <w:rPr>
          <w:rFonts w:ascii="Verdana" w:hAnsi="Verdana"/>
          <w:b/>
          <w:bCs/>
          <w:sz w:val="20"/>
          <w:szCs w:val="20"/>
          <w:u w:val="single"/>
        </w:rPr>
        <w:t>Niagara</w:t>
      </w:r>
      <w:r w:rsidR="007B5227">
        <w:rPr>
          <w:rFonts w:ascii="Verdana" w:hAnsi="Verdana"/>
          <w:b/>
          <w:bCs/>
          <w:sz w:val="20"/>
          <w:szCs w:val="20"/>
          <w:u w:val="single"/>
        </w:rPr>
        <w:t xml:space="preserve"> – Pamper Yourself</w:t>
      </w:r>
    </w:p>
    <w:p w14:paraId="1A6B653B" w14:textId="77777777" w:rsidR="00154ACD" w:rsidRPr="003A3FD2" w:rsidRDefault="00154ACD" w:rsidP="00C66709">
      <w:pPr>
        <w:jc w:val="center"/>
        <w:rPr>
          <w:rFonts w:ascii="Verdana" w:hAnsi="Verdana"/>
          <w:sz w:val="20"/>
          <w:szCs w:val="20"/>
        </w:rPr>
      </w:pPr>
    </w:p>
    <w:p w14:paraId="1392C7E6" w14:textId="12A60D29" w:rsidR="008312CB" w:rsidRPr="003A3FD2" w:rsidRDefault="00C66709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25" w:history="1">
        <w:r w:rsidRPr="007B5227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Queens Landing Niagara</w:t>
        </w:r>
      </w:hyperlink>
      <w:r w:rsidRPr="007B5227">
        <w:rPr>
          <w:rFonts w:ascii="Verdana" w:hAnsi="Verdana"/>
          <w:b/>
          <w:bCs/>
          <w:sz w:val="20"/>
          <w:szCs w:val="20"/>
        </w:rPr>
        <w:t xml:space="preserve"> – 1 night with breakfast included,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1000</w:t>
      </w:r>
      <w:r w:rsidR="008529BC">
        <w:rPr>
          <w:rFonts w:ascii="Verdana" w:hAnsi="Verdana"/>
          <w:sz w:val="20"/>
          <w:szCs w:val="20"/>
        </w:rPr>
        <w:t>.00</w:t>
      </w:r>
    </w:p>
    <w:p w14:paraId="447CBE68" w14:textId="5C34F94D" w:rsidR="008312CB" w:rsidRPr="003A3FD2" w:rsidRDefault="00C66709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26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White Oaks Resort and Spa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7B5227">
        <w:rPr>
          <w:rFonts w:ascii="Verdana" w:hAnsi="Verdana"/>
          <w:b/>
          <w:bCs/>
          <w:sz w:val="20"/>
          <w:szCs w:val="20"/>
        </w:rPr>
        <w:t>– 1 night with breakfast included,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400</w:t>
      </w:r>
      <w:r w:rsidR="008529BC">
        <w:rPr>
          <w:rFonts w:ascii="Verdana" w:hAnsi="Verdana"/>
          <w:sz w:val="20"/>
          <w:szCs w:val="20"/>
        </w:rPr>
        <w:t>.00</w:t>
      </w:r>
    </w:p>
    <w:p w14:paraId="6A8BEDDA" w14:textId="2270FCCF" w:rsidR="008312CB" w:rsidRPr="003A3FD2" w:rsidRDefault="00C66709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27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NOTL, 124 on Queen Hotel Restaurant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7B5227">
        <w:rPr>
          <w:rFonts w:ascii="Verdana" w:hAnsi="Verdana"/>
          <w:b/>
          <w:bCs/>
          <w:sz w:val="20"/>
          <w:szCs w:val="20"/>
        </w:rPr>
        <w:t xml:space="preserve">– Dinner for </w:t>
      </w:r>
      <w:r w:rsidR="007B5227">
        <w:rPr>
          <w:rFonts w:ascii="Verdana" w:hAnsi="Verdana"/>
          <w:b/>
          <w:bCs/>
          <w:sz w:val="20"/>
          <w:szCs w:val="20"/>
        </w:rPr>
        <w:t>two</w:t>
      </w:r>
      <w:r w:rsidRPr="007B5227">
        <w:rPr>
          <w:rFonts w:ascii="Verdana" w:hAnsi="Verdana"/>
          <w:b/>
          <w:bCs/>
          <w:sz w:val="20"/>
          <w:szCs w:val="20"/>
        </w:rPr>
        <w:t>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250</w:t>
      </w:r>
      <w:r w:rsidR="008529BC">
        <w:rPr>
          <w:rFonts w:ascii="Verdana" w:hAnsi="Verdana"/>
          <w:sz w:val="20"/>
          <w:szCs w:val="20"/>
        </w:rPr>
        <w:t>.00</w:t>
      </w:r>
    </w:p>
    <w:p w14:paraId="756B7398" w14:textId="0AAB8C21" w:rsidR="00C66709" w:rsidRDefault="00C66709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28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124 on Queen Hotel</w:t>
        </w:r>
        <w:r w:rsidR="00297C82"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 xml:space="preserve"> Q</w:t>
        </w:r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 xml:space="preserve"> Spa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7B5227">
        <w:rPr>
          <w:rFonts w:ascii="Verdana" w:hAnsi="Verdana"/>
          <w:b/>
          <w:bCs/>
          <w:sz w:val="20"/>
          <w:szCs w:val="20"/>
        </w:rPr>
        <w:t xml:space="preserve">– Hydrotherapy circuit for </w:t>
      </w:r>
      <w:r w:rsidR="007B5227">
        <w:rPr>
          <w:rFonts w:ascii="Verdana" w:hAnsi="Verdana"/>
          <w:b/>
          <w:bCs/>
          <w:sz w:val="20"/>
          <w:szCs w:val="20"/>
        </w:rPr>
        <w:t>two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200</w:t>
      </w:r>
      <w:r w:rsidR="005B6B48">
        <w:rPr>
          <w:rFonts w:ascii="Verdana" w:hAnsi="Verdana"/>
          <w:sz w:val="20"/>
          <w:szCs w:val="20"/>
        </w:rPr>
        <w:t>.00</w:t>
      </w:r>
    </w:p>
    <w:p w14:paraId="093617EA" w14:textId="21EFBE91" w:rsidR="00454ED5" w:rsidRDefault="00454ED5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454ED5">
        <w:rPr>
          <w:rFonts w:ascii="Verdana" w:hAnsi="Verdana"/>
          <w:b/>
          <w:bCs/>
          <w:sz w:val="20"/>
          <w:szCs w:val="20"/>
        </w:rPr>
        <w:t>Niagara Helicopters tour for 2</w:t>
      </w:r>
      <w:r>
        <w:rPr>
          <w:rFonts w:ascii="Verdana" w:hAnsi="Verdana"/>
          <w:sz w:val="20"/>
          <w:szCs w:val="20"/>
        </w:rPr>
        <w:t xml:space="preserve"> – value $500.00</w:t>
      </w:r>
    </w:p>
    <w:p w14:paraId="7C61ABB2" w14:textId="1AEAFF42" w:rsidR="00454ED5" w:rsidRDefault="00454ED5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454ED5">
        <w:rPr>
          <w:rFonts w:ascii="Verdana" w:hAnsi="Verdana"/>
          <w:b/>
          <w:bCs/>
          <w:sz w:val="20"/>
          <w:szCs w:val="20"/>
        </w:rPr>
        <w:t>Peller Estates wine tasting for 2</w:t>
      </w:r>
      <w:r>
        <w:rPr>
          <w:rFonts w:ascii="Verdana" w:hAnsi="Verdana"/>
          <w:sz w:val="20"/>
          <w:szCs w:val="20"/>
        </w:rPr>
        <w:t xml:space="preserve"> – Valued at $150.00</w:t>
      </w:r>
    </w:p>
    <w:p w14:paraId="3278F829" w14:textId="01616870" w:rsidR="00454ED5" w:rsidRDefault="00454ED5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454ED5">
        <w:rPr>
          <w:rFonts w:ascii="Verdana" w:hAnsi="Verdana"/>
          <w:b/>
          <w:bCs/>
          <w:sz w:val="20"/>
          <w:szCs w:val="20"/>
        </w:rPr>
        <w:t>Paddle Niagara Paddle Boards for 6</w:t>
      </w:r>
      <w:r>
        <w:rPr>
          <w:rFonts w:ascii="Verdana" w:hAnsi="Verdana"/>
          <w:sz w:val="20"/>
          <w:szCs w:val="20"/>
        </w:rPr>
        <w:t xml:space="preserve"> – valued at $ Priceless $</w:t>
      </w:r>
    </w:p>
    <w:p w14:paraId="7D61386C" w14:textId="77777777" w:rsidR="004A68A2" w:rsidRDefault="004A68A2" w:rsidP="00A34440">
      <w:pPr>
        <w:ind w:left="720"/>
        <w:rPr>
          <w:rFonts w:ascii="Verdana" w:hAnsi="Verdana"/>
          <w:sz w:val="20"/>
          <w:szCs w:val="20"/>
        </w:rPr>
      </w:pPr>
    </w:p>
    <w:p w14:paraId="4B45691A" w14:textId="44EEF602" w:rsidR="004A68A2" w:rsidRPr="00D31950" w:rsidRDefault="004A68A2" w:rsidP="00A34440">
      <w:pPr>
        <w:ind w:left="720"/>
        <w:rPr>
          <w:rFonts w:ascii="Verdana" w:hAnsi="Verdana"/>
          <w:b/>
          <w:bCs/>
          <w:sz w:val="20"/>
          <w:szCs w:val="20"/>
        </w:rPr>
      </w:pPr>
      <w:r w:rsidRPr="00D31950">
        <w:rPr>
          <w:rFonts w:ascii="Verdana" w:hAnsi="Verdana"/>
          <w:b/>
          <w:bCs/>
          <w:sz w:val="20"/>
          <w:szCs w:val="20"/>
        </w:rPr>
        <w:t>Total value: $</w:t>
      </w:r>
      <w:r w:rsidR="00454ED5">
        <w:rPr>
          <w:rFonts w:ascii="Verdana" w:hAnsi="Verdana"/>
          <w:b/>
          <w:bCs/>
          <w:sz w:val="20"/>
          <w:szCs w:val="20"/>
        </w:rPr>
        <w:t>250</w:t>
      </w:r>
      <w:r w:rsidRPr="00D31950">
        <w:rPr>
          <w:rFonts w:ascii="Verdana" w:hAnsi="Verdana"/>
          <w:b/>
          <w:bCs/>
          <w:sz w:val="20"/>
          <w:szCs w:val="20"/>
        </w:rPr>
        <w:t>0.00</w:t>
      </w:r>
      <w:r w:rsidR="00454ED5">
        <w:rPr>
          <w:rFonts w:ascii="Verdana" w:hAnsi="Verdana"/>
          <w:b/>
          <w:bCs/>
          <w:sz w:val="20"/>
          <w:szCs w:val="20"/>
        </w:rPr>
        <w:t xml:space="preserve"> +++</w:t>
      </w:r>
    </w:p>
    <w:p w14:paraId="4089EED2" w14:textId="77777777" w:rsidR="004A68A2" w:rsidRDefault="004A68A2" w:rsidP="004A68A2">
      <w:pPr>
        <w:ind w:left="720"/>
        <w:rPr>
          <w:rFonts w:ascii="Verdana" w:hAnsi="Verdana"/>
          <w:b/>
          <w:bCs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</w:t>
      </w:r>
      <w:r w:rsidRPr="004A68A2">
        <w:rPr>
          <w:rFonts w:ascii="Verdana" w:hAnsi="Verdana"/>
          <w:b/>
          <w:bCs/>
          <w:sz w:val="20"/>
          <w:szCs w:val="20"/>
        </w:rPr>
        <w:t xml:space="preserve"> </w:t>
      </w:r>
    </w:p>
    <w:p w14:paraId="653BD340" w14:textId="0A04DB4A" w:rsidR="004A68A2" w:rsidRDefault="004A68A2" w:rsidP="00E87462">
      <w:pPr>
        <w:ind w:left="720"/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4A68A2">
        <w:rPr>
          <w:rFonts w:ascii="Verdana" w:hAnsi="Verdana"/>
          <w:b/>
          <w:bCs/>
          <w:sz w:val="20"/>
          <w:szCs w:val="20"/>
          <w:u w:val="single"/>
        </w:rPr>
        <w:t>Toronto</w:t>
      </w:r>
      <w:r w:rsidR="007B5227">
        <w:rPr>
          <w:rFonts w:ascii="Verdana" w:hAnsi="Verdana"/>
          <w:b/>
          <w:bCs/>
          <w:sz w:val="20"/>
          <w:szCs w:val="20"/>
          <w:u w:val="single"/>
        </w:rPr>
        <w:t xml:space="preserve"> – Big City Get Away</w:t>
      </w:r>
    </w:p>
    <w:p w14:paraId="1A1C5E8A" w14:textId="77777777" w:rsidR="005021A1" w:rsidRPr="004A68A2" w:rsidRDefault="005021A1" w:rsidP="004A68A2">
      <w:pPr>
        <w:ind w:left="720"/>
        <w:rPr>
          <w:rFonts w:ascii="Verdana" w:hAnsi="Verdana"/>
          <w:b/>
          <w:bCs/>
          <w:sz w:val="20"/>
          <w:szCs w:val="20"/>
          <w:u w:val="single"/>
        </w:rPr>
      </w:pPr>
    </w:p>
    <w:p w14:paraId="15E01749" w14:textId="213B76FA" w:rsidR="008529BC" w:rsidRPr="008529BC" w:rsidRDefault="00915085" w:rsidP="008529BC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>Germain Hotel</w:t>
      </w:r>
      <w:r w:rsidR="008529BC"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Toronto Maple Leaf Square</w:t>
      </w:r>
      <w:r w:rsidR="008529BC" w:rsidRPr="008529BC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7B5227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- </w:t>
      </w:r>
      <w:r w:rsidR="008529BC" w:rsidRPr="007B5227">
        <w:rPr>
          <w:rFonts w:ascii="Segoe UI" w:hAnsi="Segoe UI" w:cs="Segoe UI"/>
          <w:b/>
          <w:bCs/>
          <w:color w:val="000000"/>
          <w:shd w:val="clear" w:color="auto" w:fill="FFFFFF"/>
        </w:rPr>
        <w:t>1 night weekend stay</w:t>
      </w:r>
      <w:r w:rsidR="008529BC" w:rsidRPr="008529BC">
        <w:rPr>
          <w:rFonts w:ascii="Segoe UI" w:hAnsi="Segoe UI" w:cs="Segoe UI"/>
          <w:color w:val="000000"/>
          <w:shd w:val="clear" w:color="auto" w:fill="FFFFFF"/>
        </w:rPr>
        <w:t>, value</w:t>
      </w:r>
      <w:r w:rsidR="00317841">
        <w:rPr>
          <w:rFonts w:ascii="Segoe UI" w:hAnsi="Segoe UI" w:cs="Segoe UI"/>
          <w:color w:val="000000"/>
          <w:shd w:val="clear" w:color="auto" w:fill="FFFFFF"/>
        </w:rPr>
        <w:t>d at</w:t>
      </w:r>
      <w:r w:rsidR="008529BC" w:rsidRPr="008529BC">
        <w:rPr>
          <w:rFonts w:ascii="Segoe UI" w:hAnsi="Segoe UI" w:cs="Segoe UI"/>
          <w:color w:val="000000"/>
          <w:shd w:val="clear" w:color="auto" w:fill="FFFFFF"/>
        </w:rPr>
        <w:t xml:space="preserve"> $550</w:t>
      </w:r>
      <w:r w:rsidR="00317841">
        <w:rPr>
          <w:rFonts w:ascii="Segoe UI" w:hAnsi="Segoe UI" w:cs="Segoe UI"/>
          <w:color w:val="000000"/>
          <w:shd w:val="clear" w:color="auto" w:fill="FFFFFF"/>
        </w:rPr>
        <w:t>.00</w:t>
      </w:r>
    </w:p>
    <w:p w14:paraId="69BA8E1A" w14:textId="0CFC3026" w:rsidR="008529BC" w:rsidRPr="008529BC" w:rsidRDefault="008529BC" w:rsidP="008529BC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7257BD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Fairmont Gold at The Fairmont Royal York Hotel </w:t>
      </w:r>
      <w:r w:rsidR="00915085" w:rsidRPr="007257BD">
        <w:rPr>
          <w:rFonts w:ascii="Segoe UI" w:hAnsi="Segoe UI" w:cs="Segoe UI"/>
          <w:b/>
          <w:bCs/>
          <w:color w:val="000000"/>
          <w:shd w:val="clear" w:color="auto" w:fill="FFFFFF"/>
        </w:rPr>
        <w:t>-</w:t>
      </w:r>
      <w:r w:rsidRPr="007257BD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2 nights stay,</w:t>
      </w:r>
      <w:r w:rsidRPr="008529BC">
        <w:rPr>
          <w:rFonts w:ascii="Segoe UI" w:hAnsi="Segoe UI" w:cs="Segoe UI"/>
          <w:color w:val="000000"/>
          <w:shd w:val="clear" w:color="auto" w:fill="FFFFFF"/>
        </w:rPr>
        <w:t xml:space="preserve"> value</w:t>
      </w:r>
      <w:r w:rsidR="00317841">
        <w:rPr>
          <w:rFonts w:ascii="Segoe UI" w:hAnsi="Segoe UI" w:cs="Segoe UI"/>
          <w:color w:val="000000"/>
          <w:shd w:val="clear" w:color="auto" w:fill="FFFFFF"/>
        </w:rPr>
        <w:t>d at</w:t>
      </w:r>
      <w:r w:rsidRPr="008529BC">
        <w:rPr>
          <w:rFonts w:ascii="Segoe UI" w:hAnsi="Segoe UI" w:cs="Segoe UI"/>
          <w:color w:val="000000"/>
          <w:shd w:val="clear" w:color="auto" w:fill="FFFFFF"/>
        </w:rPr>
        <w:t xml:space="preserve"> $1200</w:t>
      </w:r>
      <w:r w:rsidR="00317841">
        <w:rPr>
          <w:rFonts w:ascii="Segoe UI" w:hAnsi="Segoe UI" w:cs="Segoe UI"/>
          <w:color w:val="000000"/>
          <w:shd w:val="clear" w:color="auto" w:fill="FFFFFF"/>
        </w:rPr>
        <w:t>.00</w:t>
      </w:r>
    </w:p>
    <w:p w14:paraId="6003FF3E" w14:textId="3DA0A389" w:rsidR="004A68A2" w:rsidRPr="008529BC" w:rsidRDefault="008529BC" w:rsidP="008529BC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>High Tea at The Intercontinental Toronto Centre</w:t>
      </w:r>
      <w:r w:rsidRPr="008529BC">
        <w:rPr>
          <w:rFonts w:ascii="Segoe UI" w:hAnsi="Segoe UI" w:cs="Segoe UI"/>
          <w:color w:val="000000"/>
          <w:shd w:val="clear" w:color="auto" w:fill="FFFFFF"/>
        </w:rPr>
        <w:t>, value</w:t>
      </w:r>
      <w:r w:rsidR="00317841">
        <w:rPr>
          <w:rFonts w:ascii="Segoe UI" w:hAnsi="Segoe UI" w:cs="Segoe UI"/>
          <w:color w:val="000000"/>
          <w:shd w:val="clear" w:color="auto" w:fill="FFFFFF"/>
        </w:rPr>
        <w:t>d at</w:t>
      </w:r>
      <w:r w:rsidRPr="008529BC">
        <w:rPr>
          <w:rFonts w:ascii="Segoe UI" w:hAnsi="Segoe UI" w:cs="Segoe UI"/>
          <w:color w:val="000000"/>
          <w:shd w:val="clear" w:color="auto" w:fill="FFFFFF"/>
        </w:rPr>
        <w:t xml:space="preserve"> $170</w:t>
      </w:r>
      <w:r w:rsidR="00317841">
        <w:rPr>
          <w:rFonts w:ascii="Segoe UI" w:hAnsi="Segoe UI" w:cs="Segoe UI"/>
          <w:color w:val="000000"/>
          <w:shd w:val="clear" w:color="auto" w:fill="FFFFFF"/>
        </w:rPr>
        <w:t>.00</w:t>
      </w:r>
    </w:p>
    <w:p w14:paraId="5E3C7E9C" w14:textId="1A726293" w:rsidR="00A34440" w:rsidRPr="003A3FD2" w:rsidRDefault="00A34440" w:rsidP="00A34440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29" w:history="1">
        <w:r w:rsidRPr="007B5227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Toronto Harbour Cruise</w:t>
        </w:r>
      </w:hyperlink>
      <w:r w:rsidRPr="007B5227">
        <w:rPr>
          <w:rFonts w:ascii="Verdana" w:hAnsi="Verdana"/>
          <w:b/>
          <w:bCs/>
          <w:sz w:val="20"/>
          <w:szCs w:val="20"/>
        </w:rPr>
        <w:t xml:space="preserve"> – Cruise for 2 people,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140.</w:t>
      </w:r>
      <w:r w:rsidR="005B6B48">
        <w:rPr>
          <w:rFonts w:ascii="Verdana" w:hAnsi="Verdana"/>
          <w:sz w:val="20"/>
          <w:szCs w:val="20"/>
        </w:rPr>
        <w:t>00</w:t>
      </w:r>
    </w:p>
    <w:p w14:paraId="51D20C80" w14:textId="0B4EAE39" w:rsidR="00A34440" w:rsidRPr="003A3FD2" w:rsidRDefault="00A34440" w:rsidP="00A34440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0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Maison T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7B5227">
        <w:rPr>
          <w:rFonts w:ascii="Verdana" w:hAnsi="Verdana"/>
          <w:b/>
          <w:bCs/>
          <w:sz w:val="20"/>
          <w:szCs w:val="20"/>
        </w:rPr>
        <w:t>– Dinner for 2,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250</w:t>
      </w:r>
      <w:r w:rsidR="005B6B48">
        <w:rPr>
          <w:rFonts w:ascii="Verdana" w:hAnsi="Verdana"/>
          <w:sz w:val="20"/>
          <w:szCs w:val="20"/>
        </w:rPr>
        <w:t>.00</w:t>
      </w:r>
    </w:p>
    <w:p w14:paraId="10CEC37C" w14:textId="77777777" w:rsidR="00A34440" w:rsidRPr="003A3FD2" w:rsidRDefault="00A34440" w:rsidP="00A34440">
      <w:pPr>
        <w:pStyle w:val="ListParagraph"/>
        <w:rPr>
          <w:rFonts w:ascii="Verdana" w:hAnsi="Verdana"/>
          <w:sz w:val="20"/>
          <w:szCs w:val="20"/>
        </w:rPr>
      </w:pPr>
    </w:p>
    <w:p w14:paraId="0A6488A9" w14:textId="0BEB46C1" w:rsidR="00154ACD" w:rsidRPr="005B6B48" w:rsidRDefault="005B6B48" w:rsidP="005B6B48">
      <w:pPr>
        <w:ind w:left="720"/>
        <w:rPr>
          <w:rFonts w:ascii="Verdana" w:hAnsi="Verdana"/>
          <w:b/>
          <w:bCs/>
          <w:sz w:val="20"/>
          <w:szCs w:val="20"/>
        </w:rPr>
      </w:pPr>
      <w:r w:rsidRPr="005B6B48">
        <w:rPr>
          <w:rFonts w:ascii="Verdana" w:hAnsi="Verdana"/>
          <w:b/>
          <w:bCs/>
          <w:sz w:val="20"/>
          <w:szCs w:val="20"/>
        </w:rPr>
        <w:t>Total Value: $</w:t>
      </w:r>
      <w:r w:rsidR="00915085">
        <w:rPr>
          <w:rFonts w:ascii="Verdana" w:hAnsi="Verdana"/>
          <w:b/>
          <w:bCs/>
          <w:sz w:val="20"/>
          <w:szCs w:val="20"/>
        </w:rPr>
        <w:t>2310.00</w:t>
      </w:r>
    </w:p>
    <w:p w14:paraId="2520938A" w14:textId="77777777" w:rsidR="005021A1" w:rsidRDefault="005021A1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71876734" w14:textId="77777777" w:rsidR="007A3D27" w:rsidRDefault="007A3D27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20254910" w14:textId="188799B6" w:rsidR="00C66709" w:rsidRDefault="00C66709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3A3FD2">
        <w:rPr>
          <w:rFonts w:ascii="Verdana" w:hAnsi="Verdana"/>
          <w:b/>
          <w:bCs/>
          <w:sz w:val="20"/>
          <w:szCs w:val="20"/>
          <w:u w:val="single"/>
        </w:rPr>
        <w:t>Alberta</w:t>
      </w:r>
      <w:r w:rsidR="00A34440">
        <w:rPr>
          <w:rFonts w:ascii="Verdana" w:hAnsi="Verdana"/>
          <w:b/>
          <w:bCs/>
          <w:sz w:val="20"/>
          <w:szCs w:val="20"/>
          <w:u w:val="single"/>
        </w:rPr>
        <w:t xml:space="preserve"> - 6 Days of Exploration!</w:t>
      </w:r>
    </w:p>
    <w:p w14:paraId="1D7086FA" w14:textId="77777777" w:rsidR="005021A1" w:rsidRPr="003A3FD2" w:rsidRDefault="005021A1" w:rsidP="00C66709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7B686DCF" w14:textId="76A33145" w:rsidR="00154ACD" w:rsidRPr="003A3FD2" w:rsidRDefault="009D537D" w:rsidP="003A3FD2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A34440">
        <w:rPr>
          <w:rFonts w:ascii="Segoe UI" w:hAnsi="Segoe UI" w:cs="Segoe UI"/>
          <w:b/>
          <w:bCs/>
          <w:color w:val="000000"/>
          <w:shd w:val="clear" w:color="auto" w:fill="FFFFFF"/>
        </w:rPr>
        <w:t>Grey Eagle Resort</w:t>
      </w:r>
      <w:r w:rsidR="003A3FD2" w:rsidRPr="00A34440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</w:t>
      </w:r>
      <w:r w:rsidR="003A3FD2"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>- 1 night stay</w:t>
      </w:r>
      <w:r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- Calgary (</w:t>
      </w:r>
      <w:r w:rsidR="003A3FD2"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including </w:t>
      </w:r>
      <w:r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>breakfast)</w:t>
      </w:r>
      <w:r w:rsidR="005021A1"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>,</w:t>
      </w:r>
      <w:r w:rsidR="005021A1" w:rsidRPr="005021A1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>value</w:t>
      </w:r>
      <w:r w:rsidR="005021A1">
        <w:rPr>
          <w:rFonts w:ascii="Segoe UI" w:hAnsi="Segoe UI" w:cs="Segoe UI"/>
          <w:color w:val="000000"/>
          <w:shd w:val="clear" w:color="auto" w:fill="FFFFFF"/>
        </w:rPr>
        <w:t>d at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$400</w:t>
      </w:r>
      <w:r w:rsidR="003A3FD2"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257D766C" w14:textId="3459A0DC" w:rsidR="003A3FD2" w:rsidRPr="00A34440" w:rsidRDefault="003A3FD2" w:rsidP="003A3FD2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A34440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Hyatt Regency Calgary </w:t>
      </w:r>
      <w:r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>- 1 night stay in a club room - Regency Club access</w:t>
      </w:r>
      <w:r w:rsidR="005021A1">
        <w:rPr>
          <w:rFonts w:ascii="Segoe UI" w:hAnsi="Segoe UI" w:cs="Segoe UI"/>
          <w:color w:val="000000"/>
          <w:shd w:val="clear" w:color="auto" w:fill="FFFFFF"/>
        </w:rPr>
        <w:t>,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>value</w:t>
      </w:r>
      <w:r w:rsidR="005021A1">
        <w:rPr>
          <w:rFonts w:ascii="Segoe UI" w:hAnsi="Segoe UI" w:cs="Segoe UI"/>
          <w:color w:val="000000"/>
          <w:shd w:val="clear" w:color="auto" w:fill="FFFFFF"/>
        </w:rPr>
        <w:t>d at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$400.00 </w:t>
      </w:r>
    </w:p>
    <w:p w14:paraId="4B778A41" w14:textId="20D57B63" w:rsidR="00A34440" w:rsidRPr="003A3FD2" w:rsidRDefault="00A34440" w:rsidP="00A34440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A34440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Fairmont Palliser </w:t>
      </w:r>
      <w:r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- 1 night stay for </w:t>
      </w:r>
      <w:r w:rsidR="007B5227">
        <w:rPr>
          <w:rFonts w:ascii="Segoe UI" w:hAnsi="Segoe UI" w:cs="Segoe UI"/>
          <w:b/>
          <w:bCs/>
          <w:color w:val="000000"/>
          <w:shd w:val="clear" w:color="auto" w:fill="FFFFFF"/>
        </w:rPr>
        <w:t>two</w:t>
      </w:r>
      <w:r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 in a deluxe room</w:t>
      </w:r>
      <w:r w:rsidR="005021A1">
        <w:rPr>
          <w:rFonts w:ascii="Segoe UI" w:hAnsi="Segoe UI" w:cs="Segoe UI"/>
          <w:color w:val="000000"/>
          <w:shd w:val="clear" w:color="auto" w:fill="FFFFFF"/>
        </w:rPr>
        <w:t xml:space="preserve">, 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>value</w:t>
      </w:r>
      <w:r w:rsidR="005021A1">
        <w:rPr>
          <w:rFonts w:ascii="Segoe UI" w:hAnsi="Segoe UI" w:cs="Segoe UI"/>
          <w:color w:val="000000"/>
          <w:shd w:val="clear" w:color="auto" w:fill="FFFFFF"/>
        </w:rPr>
        <w:t>d at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5021A1">
        <w:rPr>
          <w:rFonts w:ascii="Segoe UI" w:hAnsi="Segoe UI" w:cs="Segoe UI"/>
          <w:color w:val="000000"/>
          <w:shd w:val="clear" w:color="auto" w:fill="FFFFFF"/>
        </w:rPr>
        <w:t>$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419.00 </w:t>
      </w:r>
    </w:p>
    <w:p w14:paraId="30141198" w14:textId="5A2CEB0C" w:rsidR="00A34440" w:rsidRDefault="003A3FD2" w:rsidP="005021A1">
      <w:pPr>
        <w:pStyle w:val="ListParagraph"/>
        <w:numPr>
          <w:ilvl w:val="0"/>
          <w:numId w:val="33"/>
        </w:numPr>
        <w:rPr>
          <w:rFonts w:ascii="Segoe UI" w:hAnsi="Segoe UI" w:cs="Segoe UI"/>
          <w:color w:val="000000"/>
          <w:shd w:val="clear" w:color="auto" w:fill="FFFFFF"/>
        </w:rPr>
      </w:pPr>
      <w:r w:rsidRPr="00A34440">
        <w:rPr>
          <w:rFonts w:ascii="Segoe UI" w:hAnsi="Segoe UI" w:cs="Segoe UI"/>
          <w:b/>
          <w:bCs/>
          <w:color w:val="000000"/>
          <w:shd w:val="clear" w:color="auto" w:fill="FFFFFF"/>
        </w:rPr>
        <w:t>Fairmont Hotel Macdonald Edmonton- 1 night stay,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5021A1">
        <w:rPr>
          <w:rFonts w:ascii="Segoe UI" w:hAnsi="Segoe UI" w:cs="Segoe UI"/>
          <w:b/>
          <w:bCs/>
          <w:color w:val="000000"/>
          <w:shd w:val="clear" w:color="auto" w:fill="FFFFFF"/>
        </w:rPr>
        <w:t xml:space="preserve">deluxe view accommodation, parking and breakfast for </w:t>
      </w:r>
      <w:r w:rsidR="007B5227">
        <w:rPr>
          <w:rFonts w:ascii="Segoe UI" w:hAnsi="Segoe UI" w:cs="Segoe UI"/>
          <w:b/>
          <w:bCs/>
          <w:color w:val="000000"/>
          <w:shd w:val="clear" w:color="auto" w:fill="FFFFFF"/>
        </w:rPr>
        <w:t>two</w:t>
      </w:r>
      <w:r w:rsidR="005021A1">
        <w:rPr>
          <w:rFonts w:ascii="Segoe UI" w:hAnsi="Segoe UI" w:cs="Segoe UI"/>
          <w:color w:val="000000"/>
          <w:shd w:val="clear" w:color="auto" w:fill="FFFFFF"/>
        </w:rPr>
        <w:t>,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>value</w:t>
      </w:r>
      <w:r w:rsidR="005021A1">
        <w:rPr>
          <w:rFonts w:ascii="Segoe UI" w:hAnsi="Segoe UI" w:cs="Segoe UI"/>
          <w:color w:val="000000"/>
          <w:shd w:val="clear" w:color="auto" w:fill="FFFFFF"/>
        </w:rPr>
        <w:t>d at</w:t>
      </w:r>
      <w:r w:rsidR="005021A1" w:rsidRPr="003A3FD2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3A3FD2">
        <w:rPr>
          <w:rFonts w:ascii="Segoe UI" w:hAnsi="Segoe UI" w:cs="Segoe UI"/>
          <w:color w:val="000000"/>
          <w:shd w:val="clear" w:color="auto" w:fill="FFFFFF"/>
        </w:rPr>
        <w:t>$750.00</w:t>
      </w:r>
      <w:r w:rsidR="005021A1" w:rsidRPr="005021A1">
        <w:rPr>
          <w:rFonts w:ascii="Segoe UI" w:hAnsi="Segoe UI" w:cs="Segoe UI"/>
          <w:color w:val="000000"/>
          <w:shd w:val="clear" w:color="auto" w:fill="FFFFFF"/>
        </w:rPr>
        <w:t xml:space="preserve"> </w:t>
      </w:r>
    </w:p>
    <w:p w14:paraId="2A10B657" w14:textId="77774725" w:rsidR="00A34440" w:rsidRPr="003A3FD2" w:rsidRDefault="00A34440" w:rsidP="00A34440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A34440">
        <w:rPr>
          <w:rFonts w:ascii="Segoe UI" w:hAnsi="Segoe UI" w:cs="Segoe UI"/>
          <w:b/>
          <w:bCs/>
          <w:color w:val="000000"/>
          <w:shd w:val="clear" w:color="auto" w:fill="FFFFFF"/>
        </w:rPr>
        <w:t>The Malcolm Canmore -</w:t>
      </w:r>
      <w:r w:rsidRPr="00915085">
        <w:rPr>
          <w:rFonts w:ascii="Segoe UI" w:hAnsi="Segoe UI" w:cs="Segoe UI"/>
          <w:color w:val="000000"/>
          <w:shd w:val="clear" w:color="auto" w:fill="FFFFFF"/>
        </w:rPr>
        <w:t xml:space="preserve"> </w:t>
      </w:r>
      <w:r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>2-night stay (including breakfast)</w:t>
      </w:r>
      <w:r w:rsidR="00915085">
        <w:rPr>
          <w:rFonts w:ascii="Segoe UI" w:hAnsi="Segoe UI" w:cs="Segoe UI"/>
          <w:b/>
          <w:bCs/>
          <w:color w:val="000000"/>
          <w:shd w:val="clear" w:color="auto" w:fill="FFFFFF"/>
        </w:rPr>
        <w:t>,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$1500.00 value</w:t>
      </w:r>
    </w:p>
    <w:p w14:paraId="3D4EA7EE" w14:textId="77777777" w:rsidR="003A3FD2" w:rsidRPr="003A3FD2" w:rsidRDefault="003A3FD2" w:rsidP="003A3FD2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>PURSUIT - 2 Banff Gondola tickets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- $140.00 value</w:t>
      </w:r>
    </w:p>
    <w:p w14:paraId="5569D386" w14:textId="77777777" w:rsidR="003A3FD2" w:rsidRPr="003A3FD2" w:rsidRDefault="003A3FD2" w:rsidP="003A3FD2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>2 adult classic cruise passes on Lake Minnewanka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-&gt; $140.00 value</w:t>
      </w:r>
    </w:p>
    <w:p w14:paraId="3BA8E715" w14:textId="77777777" w:rsidR="003A3FD2" w:rsidRPr="003A3FD2" w:rsidRDefault="003A3FD2" w:rsidP="003A3FD2">
      <w:pPr>
        <w:pStyle w:val="ListParagraph"/>
        <w:numPr>
          <w:ilvl w:val="0"/>
          <w:numId w:val="33"/>
        </w:numPr>
        <w:rPr>
          <w:rFonts w:ascii="Verdana" w:hAnsi="Verdana"/>
          <w:sz w:val="20"/>
          <w:szCs w:val="20"/>
        </w:rPr>
      </w:pPr>
      <w:r w:rsidRPr="00915085">
        <w:rPr>
          <w:rFonts w:ascii="Segoe UI" w:hAnsi="Segoe UI" w:cs="Segoe UI"/>
          <w:b/>
          <w:bCs/>
          <w:color w:val="000000"/>
          <w:shd w:val="clear" w:color="auto" w:fill="FFFFFF"/>
        </w:rPr>
        <w:t>2 Jasper Skytram tickets</w:t>
      </w:r>
      <w:r w:rsidRPr="003A3FD2">
        <w:rPr>
          <w:rFonts w:ascii="Segoe UI" w:hAnsi="Segoe UI" w:cs="Segoe UI"/>
          <w:color w:val="000000"/>
          <w:shd w:val="clear" w:color="auto" w:fill="FFFFFF"/>
        </w:rPr>
        <w:t xml:space="preserve"> - $140.00 value</w:t>
      </w:r>
    </w:p>
    <w:p w14:paraId="196DE70F" w14:textId="77777777" w:rsidR="005021A1" w:rsidRDefault="005021A1" w:rsidP="003A3FD2">
      <w:pPr>
        <w:pStyle w:val="ListParagraph"/>
        <w:rPr>
          <w:rFonts w:ascii="Segoe UI" w:hAnsi="Segoe UI" w:cs="Segoe UI"/>
          <w:b/>
          <w:bCs/>
          <w:color w:val="000000"/>
          <w:shd w:val="clear" w:color="auto" w:fill="FFFFFF"/>
        </w:rPr>
      </w:pPr>
    </w:p>
    <w:p w14:paraId="0CE7E18B" w14:textId="6CA1E227" w:rsidR="003A3FD2" w:rsidRPr="003A3FD2" w:rsidRDefault="003A3FD2" w:rsidP="003A3FD2">
      <w:pPr>
        <w:pStyle w:val="ListParagraph"/>
        <w:rPr>
          <w:rFonts w:ascii="Verdana" w:hAnsi="Verdana"/>
          <w:b/>
          <w:bCs/>
          <w:sz w:val="20"/>
          <w:szCs w:val="20"/>
        </w:rPr>
      </w:pPr>
      <w:r w:rsidRPr="003A3FD2">
        <w:rPr>
          <w:rFonts w:ascii="Segoe UI" w:hAnsi="Segoe UI" w:cs="Segoe UI"/>
          <w:b/>
          <w:bCs/>
          <w:color w:val="000000"/>
          <w:shd w:val="clear" w:color="auto" w:fill="FFFFFF"/>
        </w:rPr>
        <w:t>Total prize package: $3489.00</w:t>
      </w:r>
    </w:p>
    <w:p w14:paraId="2529F26E" w14:textId="131268E6" w:rsidR="002119C0" w:rsidRPr="003A3FD2" w:rsidRDefault="002119C0" w:rsidP="00C66709">
      <w:pPr>
        <w:jc w:val="center"/>
        <w:rPr>
          <w:rFonts w:ascii="Verdana" w:hAnsi="Verdana"/>
          <w:sz w:val="20"/>
          <w:szCs w:val="20"/>
        </w:rPr>
      </w:pPr>
    </w:p>
    <w:p w14:paraId="78100B6F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2D3E0311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414C8FAC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2ED0117E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33A8F6A3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562EA9FC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3314EE92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3E004B42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2C02BC04" w14:textId="77777777" w:rsidR="007A3D27" w:rsidRDefault="007A3D27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</w:p>
    <w:p w14:paraId="234CF364" w14:textId="2C53F5A0" w:rsidR="005305E1" w:rsidRPr="003A3FD2" w:rsidRDefault="005305E1" w:rsidP="005305E1">
      <w:pPr>
        <w:jc w:val="center"/>
        <w:rPr>
          <w:rFonts w:ascii="Verdana" w:hAnsi="Verdana"/>
          <w:b/>
          <w:bCs/>
          <w:sz w:val="20"/>
          <w:szCs w:val="20"/>
          <w:u w:val="single"/>
        </w:rPr>
      </w:pPr>
      <w:r w:rsidRPr="003A3FD2">
        <w:rPr>
          <w:rFonts w:ascii="Verdana" w:hAnsi="Verdana"/>
          <w:b/>
          <w:bCs/>
          <w:sz w:val="20"/>
          <w:szCs w:val="20"/>
          <w:u w:val="single"/>
        </w:rPr>
        <w:t>British</w:t>
      </w:r>
      <w:r w:rsidR="000D6B4A" w:rsidRPr="003A3FD2">
        <w:rPr>
          <w:rFonts w:ascii="Verdana" w:hAnsi="Verdana"/>
          <w:b/>
          <w:bCs/>
          <w:sz w:val="20"/>
          <w:szCs w:val="20"/>
          <w:u w:val="single"/>
        </w:rPr>
        <w:t xml:space="preserve"> </w:t>
      </w:r>
      <w:r w:rsidRPr="003A3FD2">
        <w:rPr>
          <w:rFonts w:ascii="Verdana" w:hAnsi="Verdana"/>
          <w:b/>
          <w:bCs/>
          <w:sz w:val="20"/>
          <w:szCs w:val="20"/>
          <w:u w:val="single"/>
        </w:rPr>
        <w:t>Columbia</w:t>
      </w:r>
      <w:r w:rsidR="001E3869">
        <w:rPr>
          <w:rFonts w:ascii="Verdana" w:hAnsi="Verdana"/>
          <w:b/>
          <w:bCs/>
          <w:sz w:val="20"/>
          <w:szCs w:val="20"/>
          <w:u w:val="single"/>
        </w:rPr>
        <w:t xml:space="preserve"> - Sea to Sky</w:t>
      </w:r>
    </w:p>
    <w:p w14:paraId="5A2207BD" w14:textId="77777777" w:rsidR="005305E1" w:rsidRPr="003A3FD2" w:rsidRDefault="005305E1" w:rsidP="005305E1">
      <w:pPr>
        <w:jc w:val="center"/>
        <w:rPr>
          <w:rFonts w:ascii="Verdana" w:hAnsi="Verdana"/>
          <w:sz w:val="20"/>
          <w:szCs w:val="20"/>
          <w:u w:val="single"/>
        </w:rPr>
      </w:pPr>
    </w:p>
    <w:p w14:paraId="62416D0A" w14:textId="4D7737AE" w:rsidR="008312CB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1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Oak Bay Beach Hotel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2 nights in a suite with an ocean view and parking included,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2000</w:t>
      </w:r>
      <w:r w:rsidR="005B6B48">
        <w:rPr>
          <w:rFonts w:ascii="Verdana" w:hAnsi="Verdana"/>
          <w:sz w:val="20"/>
          <w:szCs w:val="20"/>
        </w:rPr>
        <w:t>.00</w:t>
      </w:r>
    </w:p>
    <w:p w14:paraId="3693F53D" w14:textId="77777777" w:rsidR="00010CBA" w:rsidRPr="003A3FD2" w:rsidRDefault="00010CBA" w:rsidP="00010CBA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3A3FD2">
        <w:rPr>
          <w:rFonts w:ascii="Verdana" w:hAnsi="Verdana"/>
          <w:b/>
          <w:bCs/>
          <w:sz w:val="20"/>
          <w:szCs w:val="20"/>
        </w:rPr>
        <w:t>Olynpix</w:t>
      </w:r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Luxury 2-hour tour of Victoria,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550</w:t>
      </w:r>
      <w:r>
        <w:rPr>
          <w:rFonts w:ascii="Verdana" w:hAnsi="Verdana"/>
          <w:sz w:val="20"/>
          <w:szCs w:val="20"/>
        </w:rPr>
        <w:t>.00</w:t>
      </w:r>
    </w:p>
    <w:p w14:paraId="44DCD1B7" w14:textId="2D37BF98" w:rsidR="008312CB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2" w:history="1">
        <w:r w:rsidRPr="008C2EEE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Azur Legacy Collection Hotel</w:t>
        </w:r>
      </w:hyperlink>
      <w:r w:rsidRPr="008C2EEE">
        <w:rPr>
          <w:rFonts w:ascii="Verdana" w:hAnsi="Verdana"/>
          <w:sz w:val="20"/>
          <w:szCs w:val="20"/>
        </w:rPr>
        <w:t xml:space="preserve"> </w:t>
      </w:r>
      <w:r w:rsidRPr="008C2EEE">
        <w:rPr>
          <w:rFonts w:ascii="Verdana" w:hAnsi="Verdana"/>
          <w:b/>
          <w:bCs/>
          <w:sz w:val="20"/>
          <w:szCs w:val="20"/>
        </w:rPr>
        <w:t xml:space="preserve">– 1 night with breakfast included, </w:t>
      </w:r>
      <w:r w:rsidRPr="008C2EEE">
        <w:rPr>
          <w:rFonts w:ascii="Verdana" w:hAnsi="Verdana"/>
          <w:sz w:val="20"/>
          <w:szCs w:val="20"/>
        </w:rPr>
        <w:t xml:space="preserve">valued at </w:t>
      </w:r>
      <w:r w:rsidR="005B6B48" w:rsidRPr="008C2EEE">
        <w:rPr>
          <w:rFonts w:ascii="Verdana" w:hAnsi="Verdana"/>
          <w:sz w:val="20"/>
          <w:szCs w:val="20"/>
        </w:rPr>
        <w:t>$</w:t>
      </w:r>
      <w:r w:rsidR="00CA18D7" w:rsidRPr="008C2EEE">
        <w:rPr>
          <w:rFonts w:ascii="Verdana" w:hAnsi="Verdana"/>
          <w:sz w:val="20"/>
          <w:szCs w:val="20"/>
        </w:rPr>
        <w:t>50</w:t>
      </w:r>
      <w:r w:rsidRPr="008C2EEE">
        <w:rPr>
          <w:rFonts w:ascii="Verdana" w:hAnsi="Verdana"/>
          <w:sz w:val="20"/>
          <w:szCs w:val="20"/>
        </w:rPr>
        <w:t>0</w:t>
      </w:r>
      <w:r w:rsidR="005B6B48" w:rsidRPr="008C2EEE">
        <w:rPr>
          <w:rFonts w:ascii="Verdana" w:hAnsi="Verdana"/>
          <w:sz w:val="20"/>
          <w:szCs w:val="20"/>
        </w:rPr>
        <w:t>.00</w:t>
      </w:r>
    </w:p>
    <w:p w14:paraId="213279FB" w14:textId="5574CAE3" w:rsidR="00E050A6" w:rsidRPr="008C2EEE" w:rsidRDefault="00E050A6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802A1A">
        <w:rPr>
          <w:rFonts w:ascii="Verdana" w:hAnsi="Verdana"/>
          <w:b/>
          <w:bCs/>
          <w:sz w:val="20"/>
          <w:szCs w:val="20"/>
        </w:rPr>
        <w:t>Wedgewood Hotel &amp; Spa Relais &amp; Chateau – 2 nights with $100 GC to Bacchas Restaurant</w:t>
      </w:r>
      <w:r>
        <w:rPr>
          <w:rFonts w:ascii="Verdana" w:hAnsi="Verdana"/>
          <w:sz w:val="20"/>
          <w:szCs w:val="20"/>
        </w:rPr>
        <w:t>, Valued at $</w:t>
      </w:r>
      <w:r w:rsidR="00802A1A">
        <w:rPr>
          <w:rFonts w:ascii="Verdana" w:hAnsi="Verdana"/>
          <w:sz w:val="20"/>
          <w:szCs w:val="20"/>
        </w:rPr>
        <w:t>1300.00</w:t>
      </w:r>
    </w:p>
    <w:p w14:paraId="35BFA497" w14:textId="061DEB0E" w:rsidR="008312CB" w:rsidRPr="003A3FD2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3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HeliJet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 xml:space="preserve">– </w:t>
      </w:r>
      <w:r w:rsidR="00297C82" w:rsidRPr="005021A1">
        <w:rPr>
          <w:rFonts w:ascii="Verdana" w:hAnsi="Verdana"/>
          <w:b/>
          <w:bCs/>
          <w:sz w:val="20"/>
          <w:szCs w:val="20"/>
        </w:rPr>
        <w:t>Helijet</w:t>
      </w:r>
      <w:r w:rsidRPr="005021A1">
        <w:rPr>
          <w:rFonts w:ascii="Verdana" w:hAnsi="Verdana"/>
          <w:b/>
          <w:bCs/>
          <w:sz w:val="20"/>
          <w:szCs w:val="20"/>
        </w:rPr>
        <w:t xml:space="preserve"> ride from Vancouver to Victoria</w:t>
      </w:r>
      <w:r w:rsidR="00A34440" w:rsidRPr="005021A1">
        <w:rPr>
          <w:rFonts w:ascii="Verdana" w:hAnsi="Verdana"/>
          <w:b/>
          <w:bCs/>
          <w:sz w:val="20"/>
          <w:szCs w:val="20"/>
        </w:rPr>
        <w:t xml:space="preserve"> return,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1</w:t>
      </w:r>
      <w:r w:rsidR="00CA18D7" w:rsidRPr="003A3FD2">
        <w:rPr>
          <w:rFonts w:ascii="Verdana" w:hAnsi="Verdana"/>
          <w:sz w:val="20"/>
          <w:szCs w:val="20"/>
        </w:rPr>
        <w:t>975</w:t>
      </w:r>
      <w:r w:rsidR="005B6B48">
        <w:rPr>
          <w:rFonts w:ascii="Verdana" w:hAnsi="Verdana"/>
          <w:sz w:val="20"/>
          <w:szCs w:val="20"/>
        </w:rPr>
        <w:t>.00</w:t>
      </w:r>
    </w:p>
    <w:p w14:paraId="3B3BB233" w14:textId="7E720EDF" w:rsidR="008312CB" w:rsidRPr="003A3FD2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4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KJ Limousine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Airport transfer for up to 5 passengers</w:t>
      </w:r>
      <w:r w:rsidRPr="003A3FD2">
        <w:rPr>
          <w:rFonts w:ascii="Verdana" w:hAnsi="Verdana"/>
          <w:sz w:val="20"/>
          <w:szCs w:val="20"/>
        </w:rPr>
        <w:t xml:space="preserve">, </w:t>
      </w:r>
      <w:r w:rsidR="005B6B48">
        <w:rPr>
          <w:rFonts w:ascii="Verdana" w:hAnsi="Verdana"/>
          <w:sz w:val="20"/>
          <w:szCs w:val="20"/>
        </w:rPr>
        <w:t>valued at $</w:t>
      </w:r>
      <w:r w:rsidRPr="003A3FD2">
        <w:rPr>
          <w:rFonts w:ascii="Verdana" w:hAnsi="Verdana"/>
          <w:sz w:val="20"/>
          <w:szCs w:val="20"/>
        </w:rPr>
        <w:t>160</w:t>
      </w:r>
      <w:r w:rsidR="005B6B48">
        <w:rPr>
          <w:rFonts w:ascii="Verdana" w:hAnsi="Verdana"/>
          <w:sz w:val="20"/>
          <w:szCs w:val="20"/>
        </w:rPr>
        <w:t>.00</w:t>
      </w:r>
    </w:p>
    <w:p w14:paraId="70FFEFCF" w14:textId="2F75166D" w:rsidR="008312CB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3A3FD2">
        <w:rPr>
          <w:rFonts w:ascii="Verdana" w:hAnsi="Verdana"/>
          <w:b/>
          <w:bCs/>
          <w:sz w:val="20"/>
          <w:szCs w:val="20"/>
        </w:rPr>
        <w:t xml:space="preserve">Vida Spa at </w:t>
      </w:r>
      <w:r w:rsidR="003770D9">
        <w:rPr>
          <w:rFonts w:ascii="Verdana" w:hAnsi="Verdana"/>
          <w:b/>
          <w:bCs/>
          <w:sz w:val="20"/>
          <w:szCs w:val="20"/>
        </w:rPr>
        <w:t xml:space="preserve">The </w:t>
      </w:r>
      <w:r w:rsidRPr="003A3FD2">
        <w:rPr>
          <w:rFonts w:ascii="Verdana" w:hAnsi="Verdana"/>
          <w:b/>
          <w:bCs/>
          <w:sz w:val="20"/>
          <w:szCs w:val="20"/>
        </w:rPr>
        <w:t>Sutton Place Hotel</w:t>
      </w:r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Massage for 2</w:t>
      </w:r>
      <w:r w:rsidRPr="003A3FD2">
        <w:rPr>
          <w:rFonts w:ascii="Verdana" w:hAnsi="Verdana"/>
          <w:sz w:val="20"/>
          <w:szCs w:val="20"/>
        </w:rPr>
        <w:t xml:space="preserve">, valued at </w:t>
      </w:r>
      <w:r w:rsidR="005B6B48">
        <w:rPr>
          <w:rFonts w:ascii="Verdana" w:hAnsi="Verdana"/>
          <w:sz w:val="20"/>
          <w:szCs w:val="20"/>
        </w:rPr>
        <w:t>$</w:t>
      </w:r>
      <w:r w:rsidR="003770D9">
        <w:rPr>
          <w:rFonts w:ascii="Verdana" w:hAnsi="Verdana"/>
          <w:sz w:val="20"/>
          <w:szCs w:val="20"/>
        </w:rPr>
        <w:t>3</w:t>
      </w:r>
      <w:r w:rsidRPr="003A3FD2">
        <w:rPr>
          <w:rFonts w:ascii="Verdana" w:hAnsi="Verdana"/>
          <w:sz w:val="20"/>
          <w:szCs w:val="20"/>
        </w:rPr>
        <w:t>00</w:t>
      </w:r>
      <w:r w:rsidR="005B6B48">
        <w:rPr>
          <w:rFonts w:ascii="Verdana" w:hAnsi="Verdana"/>
          <w:sz w:val="20"/>
          <w:szCs w:val="20"/>
        </w:rPr>
        <w:t>.00</w:t>
      </w:r>
    </w:p>
    <w:p w14:paraId="6839EF38" w14:textId="57F84D0E" w:rsidR="003770D9" w:rsidRPr="00CE2B64" w:rsidRDefault="003770D9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CE2B64">
        <w:rPr>
          <w:rFonts w:ascii="Verdana" w:hAnsi="Verdana"/>
          <w:b/>
          <w:bCs/>
          <w:color w:val="000000"/>
          <w:sz w:val="20"/>
          <w:szCs w:val="20"/>
        </w:rPr>
        <w:t>B</w:t>
      </w:r>
      <w:r w:rsidR="00CE2B64">
        <w:rPr>
          <w:rFonts w:ascii="Verdana" w:hAnsi="Verdana"/>
          <w:b/>
          <w:bCs/>
          <w:color w:val="000000"/>
          <w:sz w:val="20"/>
          <w:szCs w:val="20"/>
        </w:rPr>
        <w:t>ou</w:t>
      </w:r>
      <w:r w:rsidRPr="00CE2B64">
        <w:rPr>
          <w:rFonts w:ascii="Verdana" w:hAnsi="Verdana"/>
          <w:b/>
          <w:bCs/>
          <w:color w:val="000000"/>
          <w:sz w:val="20"/>
          <w:szCs w:val="20"/>
        </w:rPr>
        <w:t>l</w:t>
      </w:r>
      <w:r w:rsidR="00CE2B64">
        <w:rPr>
          <w:rFonts w:ascii="Verdana" w:hAnsi="Verdana"/>
          <w:b/>
          <w:bCs/>
          <w:color w:val="000000"/>
          <w:sz w:val="20"/>
          <w:szCs w:val="20"/>
        </w:rPr>
        <w:t>e</w:t>
      </w:r>
      <w:r w:rsidRPr="00CE2B64">
        <w:rPr>
          <w:rFonts w:ascii="Verdana" w:hAnsi="Verdana"/>
          <w:b/>
          <w:bCs/>
          <w:color w:val="000000"/>
          <w:sz w:val="20"/>
          <w:szCs w:val="20"/>
        </w:rPr>
        <w:t>v</w:t>
      </w:r>
      <w:r w:rsidR="00CE2B64">
        <w:rPr>
          <w:rFonts w:ascii="Verdana" w:hAnsi="Verdana"/>
          <w:b/>
          <w:bCs/>
          <w:color w:val="000000"/>
          <w:sz w:val="20"/>
          <w:szCs w:val="20"/>
        </w:rPr>
        <w:t>ar</w:t>
      </w:r>
      <w:r w:rsidRPr="00CE2B64">
        <w:rPr>
          <w:rFonts w:ascii="Verdana" w:hAnsi="Verdana"/>
          <w:b/>
          <w:bCs/>
          <w:color w:val="000000"/>
          <w:sz w:val="20"/>
          <w:szCs w:val="20"/>
        </w:rPr>
        <w:t>d Kitchen and Oyster Bar</w:t>
      </w:r>
      <w:r w:rsidR="005021A1" w:rsidRPr="005021A1">
        <w:rPr>
          <w:rFonts w:ascii="Verdana" w:hAnsi="Verdana"/>
          <w:b/>
          <w:bCs/>
          <w:color w:val="000000"/>
          <w:sz w:val="20"/>
          <w:szCs w:val="20"/>
        </w:rPr>
        <w:t>’s</w:t>
      </w:r>
      <w:r w:rsidR="005021A1">
        <w:rPr>
          <w:rFonts w:ascii="Verdana" w:hAnsi="Verdana"/>
          <w:color w:val="000000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color w:val="000000"/>
          <w:sz w:val="20"/>
          <w:szCs w:val="20"/>
        </w:rPr>
        <w:t>Chef’s four course Tasting Menu for 2 with wine</w:t>
      </w:r>
      <w:r w:rsidRPr="00CE2B64">
        <w:rPr>
          <w:rFonts w:ascii="Verdana" w:hAnsi="Verdana"/>
          <w:color w:val="000000"/>
          <w:sz w:val="20"/>
          <w:szCs w:val="20"/>
        </w:rPr>
        <w:t xml:space="preserve">, </w:t>
      </w:r>
      <w:r w:rsidR="00CE2B64">
        <w:rPr>
          <w:rFonts w:ascii="Verdana" w:hAnsi="Verdana"/>
          <w:color w:val="000000"/>
          <w:sz w:val="20"/>
          <w:szCs w:val="20"/>
        </w:rPr>
        <w:t xml:space="preserve">value </w:t>
      </w:r>
      <w:r w:rsidRPr="00CE2B64">
        <w:rPr>
          <w:rFonts w:ascii="Verdana" w:hAnsi="Verdana"/>
          <w:color w:val="000000"/>
          <w:sz w:val="20"/>
          <w:szCs w:val="20"/>
        </w:rPr>
        <w:t>$40</w:t>
      </w:r>
      <w:r w:rsidR="00CE2B64">
        <w:rPr>
          <w:rFonts w:ascii="Verdana" w:hAnsi="Verdana"/>
          <w:color w:val="000000"/>
          <w:sz w:val="20"/>
          <w:szCs w:val="20"/>
        </w:rPr>
        <w:t>0.00</w:t>
      </w:r>
    </w:p>
    <w:p w14:paraId="39A422FD" w14:textId="6BB1058C" w:rsidR="008312CB" w:rsidRPr="003A3FD2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5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Glowbal Restaurant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Gift card</w:t>
      </w:r>
      <w:r w:rsidR="005021A1">
        <w:rPr>
          <w:rFonts w:ascii="Verdana" w:hAnsi="Verdana"/>
          <w:sz w:val="20"/>
          <w:szCs w:val="20"/>
        </w:rPr>
        <w:t>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250</w:t>
      </w:r>
      <w:r w:rsidR="005B6B48">
        <w:rPr>
          <w:rFonts w:ascii="Verdana" w:hAnsi="Verdana"/>
          <w:sz w:val="20"/>
          <w:szCs w:val="20"/>
        </w:rPr>
        <w:t>.00</w:t>
      </w:r>
    </w:p>
    <w:p w14:paraId="3DC67A7B" w14:textId="342AA912" w:rsidR="008312CB" w:rsidRPr="003A3FD2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6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Evergreen Private Tours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Canyon and Totem tour for 2,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1450</w:t>
      </w:r>
      <w:r w:rsidR="005B6B48">
        <w:rPr>
          <w:rFonts w:ascii="Verdana" w:hAnsi="Verdana"/>
          <w:sz w:val="20"/>
          <w:szCs w:val="20"/>
        </w:rPr>
        <w:t>.00</w:t>
      </w:r>
    </w:p>
    <w:p w14:paraId="01CE7DEC" w14:textId="784AFB05" w:rsidR="008312CB" w:rsidRPr="003A3FD2" w:rsidRDefault="005305E1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hyperlink r:id="rId37" w:history="1">
        <w:r w:rsidRPr="003A3FD2">
          <w:rPr>
            <w:rStyle w:val="Hyperlink"/>
            <w:rFonts w:ascii="Verdana" w:hAnsi="Verdana"/>
            <w:b/>
            <w:bCs/>
            <w:color w:val="auto"/>
            <w:sz w:val="20"/>
            <w:szCs w:val="20"/>
            <w:u w:val="none"/>
          </w:rPr>
          <w:t>Prince of Whales</w:t>
        </w:r>
      </w:hyperlink>
      <w:r w:rsidRPr="003A3FD2">
        <w:rPr>
          <w:rFonts w:ascii="Verdana" w:hAnsi="Verdana"/>
          <w:sz w:val="20"/>
          <w:szCs w:val="20"/>
        </w:rPr>
        <w:t xml:space="preserve"> </w:t>
      </w:r>
      <w:r w:rsidRPr="005021A1">
        <w:rPr>
          <w:rFonts w:ascii="Verdana" w:hAnsi="Verdana"/>
          <w:b/>
          <w:bCs/>
          <w:sz w:val="20"/>
          <w:szCs w:val="20"/>
        </w:rPr>
        <w:t>– Whale watching and sunset tour,</w:t>
      </w:r>
      <w:r w:rsidRPr="003A3FD2">
        <w:rPr>
          <w:rFonts w:ascii="Verdana" w:hAnsi="Verdana"/>
          <w:sz w:val="20"/>
          <w:szCs w:val="20"/>
        </w:rPr>
        <w:t xml:space="preserve"> valued at </w:t>
      </w:r>
      <w:r w:rsidR="005B6B48">
        <w:rPr>
          <w:rFonts w:ascii="Verdana" w:hAnsi="Verdana"/>
          <w:sz w:val="20"/>
          <w:szCs w:val="20"/>
        </w:rPr>
        <w:t>$</w:t>
      </w:r>
      <w:r w:rsidRPr="003A3FD2">
        <w:rPr>
          <w:rFonts w:ascii="Verdana" w:hAnsi="Verdana"/>
          <w:sz w:val="20"/>
          <w:szCs w:val="20"/>
        </w:rPr>
        <w:t>430</w:t>
      </w:r>
      <w:r w:rsidR="005B6B48">
        <w:rPr>
          <w:rFonts w:ascii="Verdana" w:hAnsi="Verdana"/>
          <w:sz w:val="20"/>
          <w:szCs w:val="20"/>
        </w:rPr>
        <w:t>.00</w:t>
      </w:r>
    </w:p>
    <w:p w14:paraId="04BC40A4" w14:textId="032A5332" w:rsidR="001D5A6E" w:rsidRDefault="001D5A6E" w:rsidP="008312CB">
      <w:pPr>
        <w:pStyle w:val="ListParagraph"/>
        <w:numPr>
          <w:ilvl w:val="0"/>
          <w:numId w:val="29"/>
        </w:numPr>
        <w:rPr>
          <w:rFonts w:ascii="Verdana" w:hAnsi="Verdana"/>
          <w:sz w:val="20"/>
          <w:szCs w:val="20"/>
        </w:rPr>
      </w:pPr>
      <w:r w:rsidRPr="003A3FD2">
        <w:rPr>
          <w:rFonts w:ascii="Verdana" w:hAnsi="Verdana"/>
          <w:b/>
          <w:bCs/>
          <w:sz w:val="20"/>
          <w:szCs w:val="20"/>
        </w:rPr>
        <w:t>Star Chauffeur Services</w:t>
      </w:r>
      <w:r w:rsidR="005B6B48">
        <w:rPr>
          <w:rFonts w:ascii="Verdana" w:hAnsi="Verdana"/>
          <w:b/>
          <w:bCs/>
          <w:sz w:val="20"/>
          <w:szCs w:val="20"/>
        </w:rPr>
        <w:t xml:space="preserve">: </w:t>
      </w:r>
      <w:r w:rsidRPr="003A3FD2">
        <w:rPr>
          <w:rFonts w:ascii="Verdana" w:hAnsi="Verdana"/>
          <w:sz w:val="20"/>
          <w:szCs w:val="20"/>
        </w:rPr>
        <w:br/>
      </w:r>
      <w:r w:rsidRPr="005021A1">
        <w:rPr>
          <w:rFonts w:ascii="Verdana" w:hAnsi="Verdana"/>
          <w:b/>
          <w:bCs/>
          <w:sz w:val="20"/>
          <w:szCs w:val="20"/>
        </w:rPr>
        <w:t>Vancouver + Capilano Suspens</w:t>
      </w:r>
      <w:r w:rsidR="005B6B48" w:rsidRPr="005021A1">
        <w:rPr>
          <w:rFonts w:ascii="Verdana" w:hAnsi="Verdana"/>
          <w:b/>
          <w:bCs/>
          <w:sz w:val="20"/>
          <w:szCs w:val="20"/>
        </w:rPr>
        <w:t>i</w:t>
      </w:r>
      <w:r w:rsidRPr="005021A1">
        <w:rPr>
          <w:rFonts w:ascii="Verdana" w:hAnsi="Verdana"/>
          <w:b/>
          <w:bCs/>
          <w:sz w:val="20"/>
          <w:szCs w:val="20"/>
        </w:rPr>
        <w:t>on Bridge Park - A Soft Adventure, 6 hours,</w:t>
      </w:r>
      <w:r w:rsidRPr="005021A1">
        <w:rPr>
          <w:rFonts w:ascii="Verdana" w:hAnsi="Verdana"/>
          <w:b/>
          <w:bCs/>
          <w:sz w:val="20"/>
          <w:szCs w:val="20"/>
        </w:rPr>
        <w:br/>
        <w:t>Step on Guide - 2 passengers</w:t>
      </w:r>
      <w:r w:rsidR="007E4E42" w:rsidRPr="005021A1">
        <w:rPr>
          <w:rFonts w:ascii="Verdana" w:hAnsi="Verdana"/>
          <w:b/>
          <w:bCs/>
          <w:sz w:val="20"/>
          <w:szCs w:val="20"/>
        </w:rPr>
        <w:t>,</w:t>
      </w:r>
      <w:r w:rsidR="007E4E42">
        <w:rPr>
          <w:rFonts w:ascii="Verdana" w:hAnsi="Verdana"/>
          <w:sz w:val="20"/>
          <w:szCs w:val="20"/>
        </w:rPr>
        <w:t xml:space="preserve"> value $384.00</w:t>
      </w:r>
      <w:r w:rsidRPr="003A3FD2">
        <w:rPr>
          <w:rFonts w:ascii="Verdana" w:hAnsi="Verdana"/>
          <w:sz w:val="20"/>
          <w:szCs w:val="20"/>
        </w:rPr>
        <w:br/>
      </w:r>
      <w:r w:rsidRPr="005021A1">
        <w:rPr>
          <w:rFonts w:ascii="Verdana" w:hAnsi="Verdana"/>
          <w:b/>
          <w:bCs/>
          <w:sz w:val="20"/>
          <w:szCs w:val="20"/>
        </w:rPr>
        <w:t>Whistler + Sea to Sky Gondola - A Fire and Ice Discovery, 10 hours, Step</w:t>
      </w:r>
      <w:r w:rsidRPr="005021A1">
        <w:rPr>
          <w:rFonts w:ascii="Verdana" w:hAnsi="Verdana"/>
          <w:b/>
          <w:bCs/>
          <w:sz w:val="20"/>
          <w:szCs w:val="20"/>
        </w:rPr>
        <w:br/>
        <w:t xml:space="preserve">on Guide </w:t>
      </w:r>
      <w:r w:rsidRPr="008C2EEE">
        <w:rPr>
          <w:rFonts w:ascii="Verdana" w:hAnsi="Verdana"/>
          <w:b/>
          <w:bCs/>
          <w:sz w:val="20"/>
          <w:szCs w:val="20"/>
        </w:rPr>
        <w:t>- 2 passengers</w:t>
      </w:r>
      <w:r w:rsidR="007E4E42" w:rsidRPr="008C2EEE">
        <w:rPr>
          <w:rFonts w:ascii="Verdana" w:hAnsi="Verdana"/>
          <w:b/>
          <w:bCs/>
          <w:sz w:val="20"/>
          <w:szCs w:val="20"/>
        </w:rPr>
        <w:t>,</w:t>
      </w:r>
      <w:r w:rsidR="007E4E42">
        <w:rPr>
          <w:rFonts w:ascii="Verdana" w:hAnsi="Verdana"/>
          <w:sz w:val="20"/>
          <w:szCs w:val="20"/>
        </w:rPr>
        <w:t xml:space="preserve"> value $438.00</w:t>
      </w:r>
      <w:r w:rsidRPr="003A3FD2">
        <w:rPr>
          <w:rFonts w:ascii="Verdana" w:hAnsi="Verdana"/>
          <w:sz w:val="20"/>
          <w:szCs w:val="20"/>
        </w:rPr>
        <w:br/>
      </w:r>
      <w:r w:rsidRPr="005021A1">
        <w:rPr>
          <w:rFonts w:ascii="Verdana" w:hAnsi="Verdana"/>
          <w:b/>
          <w:bCs/>
          <w:sz w:val="20"/>
          <w:szCs w:val="20"/>
        </w:rPr>
        <w:t>Victoria and Butchart Gardens - An Elevated Experience, 13 hours, Step</w:t>
      </w:r>
      <w:r w:rsidRPr="005021A1">
        <w:rPr>
          <w:rFonts w:ascii="Verdana" w:hAnsi="Verdana"/>
          <w:b/>
          <w:bCs/>
          <w:sz w:val="20"/>
          <w:szCs w:val="20"/>
        </w:rPr>
        <w:br/>
        <w:t>on Guide - 2 passengers</w:t>
      </w:r>
      <w:r w:rsidR="007E4E42">
        <w:rPr>
          <w:rFonts w:ascii="Verdana" w:hAnsi="Verdana"/>
          <w:sz w:val="20"/>
          <w:szCs w:val="20"/>
        </w:rPr>
        <w:t>, value $550.00</w:t>
      </w:r>
    </w:p>
    <w:p w14:paraId="74DD9F81" w14:textId="77777777" w:rsidR="001E3869" w:rsidRPr="001E3869" w:rsidRDefault="001E3869" w:rsidP="001E3869">
      <w:pPr>
        <w:rPr>
          <w:rFonts w:ascii="Verdana" w:hAnsi="Verdana"/>
          <w:sz w:val="20"/>
          <w:szCs w:val="20"/>
        </w:rPr>
      </w:pPr>
    </w:p>
    <w:p w14:paraId="17BC6ED8" w14:textId="05F686B4" w:rsidR="007E4E42" w:rsidRDefault="001E3869" w:rsidP="007E4E42">
      <w:pPr>
        <w:pStyle w:val="ListParagrap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More to come!</w:t>
      </w:r>
    </w:p>
    <w:p w14:paraId="03C55D89" w14:textId="588A7DAA" w:rsidR="001E3869" w:rsidRPr="008C2EEE" w:rsidRDefault="001E3869" w:rsidP="007E4E42">
      <w:pPr>
        <w:pStyle w:val="ListParagraph"/>
        <w:rPr>
          <w:rFonts w:ascii="Verdana" w:hAnsi="Verdana"/>
          <w:b/>
          <w:bCs/>
          <w:sz w:val="20"/>
          <w:szCs w:val="20"/>
        </w:rPr>
      </w:pPr>
      <w:r w:rsidRPr="008C2EEE">
        <w:rPr>
          <w:rFonts w:ascii="Verdana" w:hAnsi="Verdana"/>
          <w:b/>
          <w:bCs/>
          <w:sz w:val="20"/>
          <w:szCs w:val="20"/>
        </w:rPr>
        <w:t>Approximate value: $</w:t>
      </w:r>
      <w:r w:rsidR="00802A1A">
        <w:rPr>
          <w:rFonts w:ascii="Verdana" w:hAnsi="Verdana"/>
          <w:b/>
          <w:bCs/>
          <w:sz w:val="20"/>
          <w:szCs w:val="20"/>
        </w:rPr>
        <w:t>10,3</w:t>
      </w:r>
      <w:r w:rsidRPr="008C2EEE">
        <w:rPr>
          <w:rFonts w:ascii="Verdana" w:hAnsi="Verdana"/>
          <w:b/>
          <w:bCs/>
          <w:sz w:val="20"/>
          <w:szCs w:val="20"/>
        </w:rPr>
        <w:t>03.00</w:t>
      </w:r>
    </w:p>
    <w:sectPr w:rsidR="001E3869" w:rsidRPr="008C2EEE" w:rsidSect="00966120">
      <w:headerReference w:type="even" r:id="rId38"/>
      <w:headerReference w:type="default" r:id="rId39"/>
      <w:footerReference w:type="even" r:id="rId40"/>
      <w:footerReference w:type="default" r:id="rId41"/>
      <w:headerReference w:type="first" r:id="rId42"/>
      <w:footerReference w:type="first" r:id="rId43"/>
      <w:type w:val="continuous"/>
      <w:pgSz w:w="12240" w:h="15840"/>
      <w:pgMar w:top="1440" w:right="1041" w:bottom="1440" w:left="993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A4E035" w14:textId="77777777" w:rsidR="00867EDD" w:rsidRPr="003A3FD2" w:rsidRDefault="00867EDD" w:rsidP="00422D10">
      <w:pPr>
        <w:spacing w:line="240" w:lineRule="auto"/>
      </w:pPr>
      <w:r w:rsidRPr="003A3FD2">
        <w:separator/>
      </w:r>
    </w:p>
  </w:endnote>
  <w:endnote w:type="continuationSeparator" w:id="0">
    <w:p w14:paraId="59F00540" w14:textId="77777777" w:rsidR="00867EDD" w:rsidRPr="003A3FD2" w:rsidRDefault="00867EDD" w:rsidP="00422D10">
      <w:pPr>
        <w:spacing w:line="240" w:lineRule="auto"/>
      </w:pPr>
      <w:r w:rsidRPr="003A3FD2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B5CD7" w14:textId="77777777" w:rsidR="00422D10" w:rsidRPr="003A3FD2" w:rsidRDefault="00422D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116E6" w14:textId="77777777" w:rsidR="00422D10" w:rsidRPr="003A3FD2" w:rsidRDefault="00422D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B223A3" w14:textId="77777777" w:rsidR="00422D10" w:rsidRPr="003A3FD2" w:rsidRDefault="00422D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E9E3CB" w14:textId="77777777" w:rsidR="00867EDD" w:rsidRPr="003A3FD2" w:rsidRDefault="00867EDD" w:rsidP="00422D10">
      <w:pPr>
        <w:spacing w:line="240" w:lineRule="auto"/>
      </w:pPr>
      <w:r w:rsidRPr="003A3FD2">
        <w:separator/>
      </w:r>
    </w:p>
  </w:footnote>
  <w:footnote w:type="continuationSeparator" w:id="0">
    <w:p w14:paraId="6AA4148A" w14:textId="77777777" w:rsidR="00867EDD" w:rsidRPr="003A3FD2" w:rsidRDefault="00867EDD" w:rsidP="00422D10">
      <w:pPr>
        <w:spacing w:line="240" w:lineRule="auto"/>
      </w:pPr>
      <w:r w:rsidRPr="003A3FD2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A2A79" w14:textId="77777777" w:rsidR="00422D10" w:rsidRPr="003A3FD2" w:rsidRDefault="00000000">
    <w:pPr>
      <w:pStyle w:val="Header"/>
    </w:pPr>
    <w:r>
      <w:rPr>
        <w:lang w:eastAsia="fr-CA"/>
      </w:rPr>
      <w:pict w14:anchorId="4C8C73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768594" o:spid="_x0000_s1026" type="#_x0000_t75" style="position:absolute;margin-left:0;margin-top:0;width:539.05pt;height:719.5pt;z-index:-251657216;mso-position-horizontal:center;mso-position-horizontal-relative:margin;mso-position-vertical:center;mso-position-vertical-relative:margin" o:allowincell="f">
          <v:imagedata r:id="rId1" o:title="LCDC Letterhead Template 1 red line C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CB09" w14:textId="77777777" w:rsidR="00422D10" w:rsidRPr="003A3FD2" w:rsidRDefault="00000000">
    <w:pPr>
      <w:pStyle w:val="Header"/>
    </w:pPr>
    <w:r>
      <w:rPr>
        <w:lang w:eastAsia="fr-CA"/>
      </w:rPr>
      <w:pict w14:anchorId="432826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768595" o:spid="_x0000_s1027" type="#_x0000_t75" style="position:absolute;margin-left:0;margin-top:0;width:539.05pt;height:719.5pt;z-index:-251656192;mso-position-horizontal:center;mso-position-horizontal-relative:margin;mso-position-vertical:center;mso-position-vertical-relative:margin" o:allowincell="f">
          <v:imagedata r:id="rId1" o:title="LCDC Letterhead Template 1 red line C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78DB36" w14:textId="77777777" w:rsidR="00422D10" w:rsidRPr="003A3FD2" w:rsidRDefault="00000000">
    <w:pPr>
      <w:pStyle w:val="Header"/>
    </w:pPr>
    <w:r>
      <w:rPr>
        <w:lang w:eastAsia="fr-CA"/>
      </w:rPr>
      <w:pict w14:anchorId="766095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2768593" o:spid="_x0000_s1025" type="#_x0000_t75" style="position:absolute;margin-left:0;margin-top:0;width:539.05pt;height:719.5pt;z-index:-251658240;mso-position-horizontal:center;mso-position-horizontal-relative:margin;mso-position-vertical:center;mso-position-vertical-relative:margin" o:allowincell="f">
          <v:imagedata r:id="rId1" o:title="LCDC Letterhead Template 1 red line C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1EB64E2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775667961" o:spid="_x0000_i1025" type="#_x0000_t75" style="width:250.8pt;height:232.2pt;visibility:visible;mso-wrap-style:square">
            <v:imagedata r:id="rId1" o:title=""/>
          </v:shape>
        </w:pict>
      </mc:Choice>
      <mc:Fallback>
        <w:drawing>
          <wp:inline distT="0" distB="0" distL="0" distR="0" wp14:anchorId="75D00927" wp14:editId="48FC2610">
            <wp:extent cx="3185160" cy="2948940"/>
            <wp:effectExtent l="0" t="0" r="0" b="0"/>
            <wp:docPr id="280992161" name="Image 1775667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160" cy="294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F27EA1"/>
    <w:multiLevelType w:val="hybridMultilevel"/>
    <w:tmpl w:val="4FE0C76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AC34EC"/>
    <w:multiLevelType w:val="hybridMultilevel"/>
    <w:tmpl w:val="0018F864"/>
    <w:lvl w:ilvl="0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131B2974"/>
    <w:multiLevelType w:val="hybridMultilevel"/>
    <w:tmpl w:val="051EB414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 w15:restartNumberingAfterBreak="0">
    <w:nsid w:val="14E540F8"/>
    <w:multiLevelType w:val="hybridMultilevel"/>
    <w:tmpl w:val="4D90078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3E215D"/>
    <w:multiLevelType w:val="hybridMultilevel"/>
    <w:tmpl w:val="5AA83EC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AC0B32"/>
    <w:multiLevelType w:val="hybridMultilevel"/>
    <w:tmpl w:val="6632FAF6"/>
    <w:lvl w:ilvl="0" w:tplc="10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1B5C5B71"/>
    <w:multiLevelType w:val="hybridMultilevel"/>
    <w:tmpl w:val="851AD52C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7" w15:restartNumberingAfterBreak="0">
    <w:nsid w:val="1BE9017D"/>
    <w:multiLevelType w:val="hybridMultilevel"/>
    <w:tmpl w:val="AF02891E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202BF"/>
    <w:multiLevelType w:val="hybridMultilevel"/>
    <w:tmpl w:val="EE8AEAE6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A45444"/>
    <w:multiLevelType w:val="hybridMultilevel"/>
    <w:tmpl w:val="0A582F4C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0" w15:restartNumberingAfterBreak="0">
    <w:nsid w:val="22A31162"/>
    <w:multiLevelType w:val="hybridMultilevel"/>
    <w:tmpl w:val="D5E43068"/>
    <w:lvl w:ilvl="0" w:tplc="10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1" w15:restartNumberingAfterBreak="0">
    <w:nsid w:val="29316500"/>
    <w:multiLevelType w:val="hybridMultilevel"/>
    <w:tmpl w:val="AE90527A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E45967"/>
    <w:multiLevelType w:val="hybridMultilevel"/>
    <w:tmpl w:val="D256DF9E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3" w15:restartNumberingAfterBreak="0">
    <w:nsid w:val="2CEA494E"/>
    <w:multiLevelType w:val="hybridMultilevel"/>
    <w:tmpl w:val="09F09C8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7464F1"/>
    <w:multiLevelType w:val="hybridMultilevel"/>
    <w:tmpl w:val="83282AA4"/>
    <w:lvl w:ilvl="0" w:tplc="04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34025EAB"/>
    <w:multiLevelType w:val="hybridMultilevel"/>
    <w:tmpl w:val="1A44102A"/>
    <w:lvl w:ilvl="0" w:tplc="10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6" w15:restartNumberingAfterBreak="0">
    <w:nsid w:val="35343E17"/>
    <w:multiLevelType w:val="hybridMultilevel"/>
    <w:tmpl w:val="D2EEA024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7" w15:restartNumberingAfterBreak="0">
    <w:nsid w:val="45353A15"/>
    <w:multiLevelType w:val="hybridMultilevel"/>
    <w:tmpl w:val="3772822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E1A77"/>
    <w:multiLevelType w:val="hybridMultilevel"/>
    <w:tmpl w:val="FC528322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48FE7B12"/>
    <w:multiLevelType w:val="hybridMultilevel"/>
    <w:tmpl w:val="46FED994"/>
    <w:lvl w:ilvl="0" w:tplc="31E4518A">
      <w:start w:val="1"/>
      <w:numFmt w:val="bullet"/>
      <w:lvlText w:val=""/>
      <w:lvlPicBulletId w:val="0"/>
      <w:lvlJc w:val="left"/>
      <w:pPr>
        <w:ind w:left="862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0" w15:restartNumberingAfterBreak="0">
    <w:nsid w:val="5A0706D3"/>
    <w:multiLevelType w:val="hybridMultilevel"/>
    <w:tmpl w:val="14D80898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B51087"/>
    <w:multiLevelType w:val="hybridMultilevel"/>
    <w:tmpl w:val="81DA045C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7796284"/>
    <w:multiLevelType w:val="hybridMultilevel"/>
    <w:tmpl w:val="4C3037C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E77D92"/>
    <w:multiLevelType w:val="hybridMultilevel"/>
    <w:tmpl w:val="2DBE43DA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D110353"/>
    <w:multiLevelType w:val="hybridMultilevel"/>
    <w:tmpl w:val="5142B920"/>
    <w:lvl w:ilvl="0" w:tplc="1009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5" w15:restartNumberingAfterBreak="0">
    <w:nsid w:val="6D4A7783"/>
    <w:multiLevelType w:val="hybridMultilevel"/>
    <w:tmpl w:val="7C74CAEA"/>
    <w:lvl w:ilvl="0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DC56494"/>
    <w:multiLevelType w:val="hybridMultilevel"/>
    <w:tmpl w:val="3A1CC210"/>
    <w:lvl w:ilvl="0" w:tplc="31E4518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7C7CA4"/>
    <w:multiLevelType w:val="hybridMultilevel"/>
    <w:tmpl w:val="D328571E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5B4D75"/>
    <w:multiLevelType w:val="hybridMultilevel"/>
    <w:tmpl w:val="969A2FAA"/>
    <w:lvl w:ilvl="0" w:tplc="10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4D73E11"/>
    <w:multiLevelType w:val="hybridMultilevel"/>
    <w:tmpl w:val="DD106CE4"/>
    <w:lvl w:ilvl="0" w:tplc="7A9C136E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411761"/>
    <w:multiLevelType w:val="hybridMultilevel"/>
    <w:tmpl w:val="4320B4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B17655F"/>
    <w:multiLevelType w:val="hybridMultilevel"/>
    <w:tmpl w:val="53347D6E"/>
    <w:lvl w:ilvl="0" w:tplc="0C0C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DC65E94"/>
    <w:multiLevelType w:val="hybridMultilevel"/>
    <w:tmpl w:val="F2C86A10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  <w:color w:val="auto"/>
      </w:rPr>
    </w:lvl>
    <w:lvl w:ilvl="1" w:tplc="FFFFFFFF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3" w15:restartNumberingAfterBreak="0">
    <w:nsid w:val="7FA8373D"/>
    <w:multiLevelType w:val="hybridMultilevel"/>
    <w:tmpl w:val="D4229BBE"/>
    <w:lvl w:ilvl="0" w:tplc="10090005">
      <w:start w:val="1"/>
      <w:numFmt w:val="bullet"/>
      <w:lvlText w:val=""/>
      <w:lvlJc w:val="left"/>
      <w:pPr>
        <w:ind w:left="1776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num w:numId="1" w16cid:durableId="1998724410">
    <w:abstractNumId w:val="26"/>
  </w:num>
  <w:num w:numId="2" w16cid:durableId="285696070">
    <w:abstractNumId w:val="19"/>
  </w:num>
  <w:num w:numId="3" w16cid:durableId="1885672258">
    <w:abstractNumId w:val="24"/>
  </w:num>
  <w:num w:numId="4" w16cid:durableId="1562524345">
    <w:abstractNumId w:val="1"/>
  </w:num>
  <w:num w:numId="5" w16cid:durableId="1081678510">
    <w:abstractNumId w:val="25"/>
  </w:num>
  <w:num w:numId="6" w16cid:durableId="1029064368">
    <w:abstractNumId w:val="32"/>
  </w:num>
  <w:num w:numId="7" w16cid:durableId="195510935">
    <w:abstractNumId w:val="12"/>
  </w:num>
  <w:num w:numId="8" w16cid:durableId="1414425708">
    <w:abstractNumId w:val="9"/>
  </w:num>
  <w:num w:numId="9" w16cid:durableId="79757716">
    <w:abstractNumId w:val="6"/>
  </w:num>
  <w:num w:numId="10" w16cid:durableId="1975914913">
    <w:abstractNumId w:val="18"/>
  </w:num>
  <w:num w:numId="11" w16cid:durableId="1267345697">
    <w:abstractNumId w:val="15"/>
  </w:num>
  <w:num w:numId="12" w16cid:durableId="762530409">
    <w:abstractNumId w:val="16"/>
  </w:num>
  <w:num w:numId="13" w16cid:durableId="716122343">
    <w:abstractNumId w:val="10"/>
  </w:num>
  <w:num w:numId="14" w16cid:durableId="45181634">
    <w:abstractNumId w:val="5"/>
  </w:num>
  <w:num w:numId="15" w16cid:durableId="676884726">
    <w:abstractNumId w:val="33"/>
  </w:num>
  <w:num w:numId="16" w16cid:durableId="1820927131">
    <w:abstractNumId w:val="28"/>
  </w:num>
  <w:num w:numId="17" w16cid:durableId="1942181546">
    <w:abstractNumId w:val="2"/>
  </w:num>
  <w:num w:numId="18" w16cid:durableId="823594687">
    <w:abstractNumId w:val="14"/>
  </w:num>
  <w:num w:numId="19" w16cid:durableId="1669362947">
    <w:abstractNumId w:val="3"/>
  </w:num>
  <w:num w:numId="20" w16cid:durableId="1464956315">
    <w:abstractNumId w:val="31"/>
  </w:num>
  <w:num w:numId="21" w16cid:durableId="732507084">
    <w:abstractNumId w:val="22"/>
  </w:num>
  <w:num w:numId="22" w16cid:durableId="1079712239">
    <w:abstractNumId w:val="13"/>
  </w:num>
  <w:num w:numId="23" w16cid:durableId="321466408">
    <w:abstractNumId w:val="4"/>
  </w:num>
  <w:num w:numId="24" w16cid:durableId="1599362196">
    <w:abstractNumId w:val="0"/>
  </w:num>
  <w:num w:numId="25" w16cid:durableId="465781149">
    <w:abstractNumId w:val="21"/>
  </w:num>
  <w:num w:numId="26" w16cid:durableId="792090102">
    <w:abstractNumId w:val="30"/>
  </w:num>
  <w:num w:numId="27" w16cid:durableId="596446576">
    <w:abstractNumId w:val="11"/>
  </w:num>
  <w:num w:numId="28" w16cid:durableId="1943603709">
    <w:abstractNumId w:val="23"/>
  </w:num>
  <w:num w:numId="29" w16cid:durableId="1882325310">
    <w:abstractNumId w:val="29"/>
  </w:num>
  <w:num w:numId="30" w16cid:durableId="1386299054">
    <w:abstractNumId w:val="20"/>
  </w:num>
  <w:num w:numId="31" w16cid:durableId="11107890">
    <w:abstractNumId w:val="8"/>
  </w:num>
  <w:num w:numId="32" w16cid:durableId="454720690">
    <w:abstractNumId w:val="7"/>
  </w:num>
  <w:num w:numId="33" w16cid:durableId="1040978439">
    <w:abstractNumId w:val="17"/>
  </w:num>
  <w:num w:numId="34" w16cid:durableId="484250534">
    <w:abstractNumId w:val="27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5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A07"/>
    <w:rsid w:val="000000BF"/>
    <w:rsid w:val="00002BDA"/>
    <w:rsid w:val="00006AAE"/>
    <w:rsid w:val="00006C27"/>
    <w:rsid w:val="00010CBA"/>
    <w:rsid w:val="0001433F"/>
    <w:rsid w:val="00015D97"/>
    <w:rsid w:val="00021FC9"/>
    <w:rsid w:val="000239D1"/>
    <w:rsid w:val="00024E54"/>
    <w:rsid w:val="00025FB1"/>
    <w:rsid w:val="000261E7"/>
    <w:rsid w:val="000345D7"/>
    <w:rsid w:val="00034A66"/>
    <w:rsid w:val="00035F49"/>
    <w:rsid w:val="00037012"/>
    <w:rsid w:val="00037135"/>
    <w:rsid w:val="000405AC"/>
    <w:rsid w:val="000415C0"/>
    <w:rsid w:val="00042CFE"/>
    <w:rsid w:val="00043977"/>
    <w:rsid w:val="0005675A"/>
    <w:rsid w:val="0006032B"/>
    <w:rsid w:val="00062895"/>
    <w:rsid w:val="00067224"/>
    <w:rsid w:val="000705FF"/>
    <w:rsid w:val="00076D17"/>
    <w:rsid w:val="00082CDC"/>
    <w:rsid w:val="00086763"/>
    <w:rsid w:val="000905E2"/>
    <w:rsid w:val="00091938"/>
    <w:rsid w:val="00092BB3"/>
    <w:rsid w:val="00097442"/>
    <w:rsid w:val="000A12B6"/>
    <w:rsid w:val="000A3EE3"/>
    <w:rsid w:val="000A4F73"/>
    <w:rsid w:val="000A620B"/>
    <w:rsid w:val="000A6499"/>
    <w:rsid w:val="000B0B09"/>
    <w:rsid w:val="000B400B"/>
    <w:rsid w:val="000C3875"/>
    <w:rsid w:val="000C684A"/>
    <w:rsid w:val="000C783B"/>
    <w:rsid w:val="000D1646"/>
    <w:rsid w:val="000D21A7"/>
    <w:rsid w:val="000D220E"/>
    <w:rsid w:val="000D2674"/>
    <w:rsid w:val="000D3B88"/>
    <w:rsid w:val="000D56B5"/>
    <w:rsid w:val="000D58FB"/>
    <w:rsid w:val="000D6B4A"/>
    <w:rsid w:val="000D6FFD"/>
    <w:rsid w:val="000E2F15"/>
    <w:rsid w:val="000E5D06"/>
    <w:rsid w:val="000E706F"/>
    <w:rsid w:val="000F19C3"/>
    <w:rsid w:val="000F399E"/>
    <w:rsid w:val="000F4EF4"/>
    <w:rsid w:val="0010104E"/>
    <w:rsid w:val="00101955"/>
    <w:rsid w:val="00112591"/>
    <w:rsid w:val="001142F8"/>
    <w:rsid w:val="0011698E"/>
    <w:rsid w:val="00124BB0"/>
    <w:rsid w:val="00131FCE"/>
    <w:rsid w:val="001322DF"/>
    <w:rsid w:val="00133EEB"/>
    <w:rsid w:val="00136F51"/>
    <w:rsid w:val="001424E2"/>
    <w:rsid w:val="00144BEB"/>
    <w:rsid w:val="00146965"/>
    <w:rsid w:val="00147FF8"/>
    <w:rsid w:val="00150491"/>
    <w:rsid w:val="00151BE3"/>
    <w:rsid w:val="00154416"/>
    <w:rsid w:val="00154ACD"/>
    <w:rsid w:val="001556CE"/>
    <w:rsid w:val="00160777"/>
    <w:rsid w:val="00162953"/>
    <w:rsid w:val="00165581"/>
    <w:rsid w:val="00170C36"/>
    <w:rsid w:val="0017150F"/>
    <w:rsid w:val="00173397"/>
    <w:rsid w:val="00174167"/>
    <w:rsid w:val="001773F2"/>
    <w:rsid w:val="0019011A"/>
    <w:rsid w:val="0019174E"/>
    <w:rsid w:val="00194081"/>
    <w:rsid w:val="00194383"/>
    <w:rsid w:val="00194FF8"/>
    <w:rsid w:val="0019521A"/>
    <w:rsid w:val="0019605C"/>
    <w:rsid w:val="00196D85"/>
    <w:rsid w:val="001A19CA"/>
    <w:rsid w:val="001B26D5"/>
    <w:rsid w:val="001B2E88"/>
    <w:rsid w:val="001B4E99"/>
    <w:rsid w:val="001B5D17"/>
    <w:rsid w:val="001B7C62"/>
    <w:rsid w:val="001C02B3"/>
    <w:rsid w:val="001C1446"/>
    <w:rsid w:val="001C6446"/>
    <w:rsid w:val="001D5687"/>
    <w:rsid w:val="001D5A6E"/>
    <w:rsid w:val="001D7AED"/>
    <w:rsid w:val="001E3598"/>
    <w:rsid w:val="001E3869"/>
    <w:rsid w:val="001E7F7C"/>
    <w:rsid w:val="001F5F51"/>
    <w:rsid w:val="001F7CBA"/>
    <w:rsid w:val="002019CA"/>
    <w:rsid w:val="002070E1"/>
    <w:rsid w:val="002119C0"/>
    <w:rsid w:val="00213DF6"/>
    <w:rsid w:val="00216074"/>
    <w:rsid w:val="002205CD"/>
    <w:rsid w:val="002206E1"/>
    <w:rsid w:val="00222A8F"/>
    <w:rsid w:val="00224E3B"/>
    <w:rsid w:val="002251ED"/>
    <w:rsid w:val="00225786"/>
    <w:rsid w:val="00225F0C"/>
    <w:rsid w:val="00227FBA"/>
    <w:rsid w:val="00235AA8"/>
    <w:rsid w:val="002367B1"/>
    <w:rsid w:val="002557D8"/>
    <w:rsid w:val="00260B44"/>
    <w:rsid w:val="00261276"/>
    <w:rsid w:val="002628D8"/>
    <w:rsid w:val="002718D9"/>
    <w:rsid w:val="00272CF3"/>
    <w:rsid w:val="00273907"/>
    <w:rsid w:val="00275533"/>
    <w:rsid w:val="00283482"/>
    <w:rsid w:val="00285A4D"/>
    <w:rsid w:val="002916CD"/>
    <w:rsid w:val="00293FFA"/>
    <w:rsid w:val="002971DD"/>
    <w:rsid w:val="00297B26"/>
    <w:rsid w:val="00297C82"/>
    <w:rsid w:val="002A2630"/>
    <w:rsid w:val="002A55F7"/>
    <w:rsid w:val="002A773C"/>
    <w:rsid w:val="002B421E"/>
    <w:rsid w:val="002B6A7F"/>
    <w:rsid w:val="002B72A6"/>
    <w:rsid w:val="002C3340"/>
    <w:rsid w:val="002D3903"/>
    <w:rsid w:val="002D4A59"/>
    <w:rsid w:val="002D51F8"/>
    <w:rsid w:val="002D61B9"/>
    <w:rsid w:val="002E596A"/>
    <w:rsid w:val="002F1F35"/>
    <w:rsid w:val="002F4030"/>
    <w:rsid w:val="002F460D"/>
    <w:rsid w:val="00300684"/>
    <w:rsid w:val="0030146D"/>
    <w:rsid w:val="00306744"/>
    <w:rsid w:val="003070B0"/>
    <w:rsid w:val="00315826"/>
    <w:rsid w:val="00315E03"/>
    <w:rsid w:val="00317841"/>
    <w:rsid w:val="00324753"/>
    <w:rsid w:val="00326678"/>
    <w:rsid w:val="00334EAE"/>
    <w:rsid w:val="00335C16"/>
    <w:rsid w:val="00336461"/>
    <w:rsid w:val="00336799"/>
    <w:rsid w:val="00336FA1"/>
    <w:rsid w:val="00345835"/>
    <w:rsid w:val="003503F6"/>
    <w:rsid w:val="00350B1D"/>
    <w:rsid w:val="00352328"/>
    <w:rsid w:val="003529CF"/>
    <w:rsid w:val="003544B0"/>
    <w:rsid w:val="00356349"/>
    <w:rsid w:val="00356806"/>
    <w:rsid w:val="00362120"/>
    <w:rsid w:val="00363D90"/>
    <w:rsid w:val="00363DE6"/>
    <w:rsid w:val="00366635"/>
    <w:rsid w:val="003704D4"/>
    <w:rsid w:val="00370901"/>
    <w:rsid w:val="003727B1"/>
    <w:rsid w:val="00373330"/>
    <w:rsid w:val="00373568"/>
    <w:rsid w:val="003770D9"/>
    <w:rsid w:val="003801D6"/>
    <w:rsid w:val="00394AAA"/>
    <w:rsid w:val="0039778A"/>
    <w:rsid w:val="003A0DDF"/>
    <w:rsid w:val="003A322B"/>
    <w:rsid w:val="003A3FD2"/>
    <w:rsid w:val="003A6135"/>
    <w:rsid w:val="003B3E29"/>
    <w:rsid w:val="003B5026"/>
    <w:rsid w:val="003B50E5"/>
    <w:rsid w:val="003C0638"/>
    <w:rsid w:val="003C16E0"/>
    <w:rsid w:val="003C26E4"/>
    <w:rsid w:val="003C308F"/>
    <w:rsid w:val="003C531F"/>
    <w:rsid w:val="003C5B02"/>
    <w:rsid w:val="003C6064"/>
    <w:rsid w:val="003C6960"/>
    <w:rsid w:val="003C7751"/>
    <w:rsid w:val="003C77B1"/>
    <w:rsid w:val="003D32EC"/>
    <w:rsid w:val="003E098C"/>
    <w:rsid w:val="003E0D48"/>
    <w:rsid w:val="003E5BA5"/>
    <w:rsid w:val="003F043E"/>
    <w:rsid w:val="003F0710"/>
    <w:rsid w:val="003F1E9B"/>
    <w:rsid w:val="003F2A7B"/>
    <w:rsid w:val="003F334F"/>
    <w:rsid w:val="003F38F7"/>
    <w:rsid w:val="003F6395"/>
    <w:rsid w:val="004001C8"/>
    <w:rsid w:val="00402739"/>
    <w:rsid w:val="00410296"/>
    <w:rsid w:val="00412DDF"/>
    <w:rsid w:val="004171A7"/>
    <w:rsid w:val="00417F7D"/>
    <w:rsid w:val="00422D10"/>
    <w:rsid w:val="004240CB"/>
    <w:rsid w:val="00424CC5"/>
    <w:rsid w:val="0043210B"/>
    <w:rsid w:val="004325D5"/>
    <w:rsid w:val="0043342E"/>
    <w:rsid w:val="00435A7A"/>
    <w:rsid w:val="00441D85"/>
    <w:rsid w:val="00442313"/>
    <w:rsid w:val="00442680"/>
    <w:rsid w:val="004466C5"/>
    <w:rsid w:val="00446F63"/>
    <w:rsid w:val="00447C23"/>
    <w:rsid w:val="00450B77"/>
    <w:rsid w:val="00450C8F"/>
    <w:rsid w:val="004516AA"/>
    <w:rsid w:val="00452F1B"/>
    <w:rsid w:val="0045455A"/>
    <w:rsid w:val="00454ED5"/>
    <w:rsid w:val="00457AFA"/>
    <w:rsid w:val="00463AC4"/>
    <w:rsid w:val="004644CA"/>
    <w:rsid w:val="0046455A"/>
    <w:rsid w:val="00470D3C"/>
    <w:rsid w:val="00475338"/>
    <w:rsid w:val="00476F6B"/>
    <w:rsid w:val="00481B3B"/>
    <w:rsid w:val="00490D4F"/>
    <w:rsid w:val="00493D61"/>
    <w:rsid w:val="00494DA4"/>
    <w:rsid w:val="004A3AA2"/>
    <w:rsid w:val="004A461E"/>
    <w:rsid w:val="004A5E99"/>
    <w:rsid w:val="004A68A2"/>
    <w:rsid w:val="004A7CFA"/>
    <w:rsid w:val="004B4F92"/>
    <w:rsid w:val="004C6F49"/>
    <w:rsid w:val="004C79F8"/>
    <w:rsid w:val="004D2A37"/>
    <w:rsid w:val="004D2D14"/>
    <w:rsid w:val="004D3F4E"/>
    <w:rsid w:val="004E328E"/>
    <w:rsid w:val="004E55E5"/>
    <w:rsid w:val="004E5F72"/>
    <w:rsid w:val="004F5AE1"/>
    <w:rsid w:val="004F61C0"/>
    <w:rsid w:val="004F6313"/>
    <w:rsid w:val="00500AF2"/>
    <w:rsid w:val="005012A3"/>
    <w:rsid w:val="005021A1"/>
    <w:rsid w:val="00510EB1"/>
    <w:rsid w:val="00511F0C"/>
    <w:rsid w:val="0051573B"/>
    <w:rsid w:val="0051638E"/>
    <w:rsid w:val="00516A1B"/>
    <w:rsid w:val="0052205E"/>
    <w:rsid w:val="00522DC8"/>
    <w:rsid w:val="0052661C"/>
    <w:rsid w:val="005270C5"/>
    <w:rsid w:val="005305E1"/>
    <w:rsid w:val="00531043"/>
    <w:rsid w:val="00540419"/>
    <w:rsid w:val="00543647"/>
    <w:rsid w:val="00543AE5"/>
    <w:rsid w:val="00544D00"/>
    <w:rsid w:val="005503E7"/>
    <w:rsid w:val="005525A3"/>
    <w:rsid w:val="00566170"/>
    <w:rsid w:val="005672D9"/>
    <w:rsid w:val="0057488C"/>
    <w:rsid w:val="00583766"/>
    <w:rsid w:val="005855D8"/>
    <w:rsid w:val="00587423"/>
    <w:rsid w:val="00590F06"/>
    <w:rsid w:val="00591940"/>
    <w:rsid w:val="005A413B"/>
    <w:rsid w:val="005A6F82"/>
    <w:rsid w:val="005A72C8"/>
    <w:rsid w:val="005B0017"/>
    <w:rsid w:val="005B042C"/>
    <w:rsid w:val="005B6B48"/>
    <w:rsid w:val="005C4F96"/>
    <w:rsid w:val="005D0EBF"/>
    <w:rsid w:val="005D143D"/>
    <w:rsid w:val="005D18C3"/>
    <w:rsid w:val="005D60C4"/>
    <w:rsid w:val="005D7D0A"/>
    <w:rsid w:val="005E312C"/>
    <w:rsid w:val="005E3255"/>
    <w:rsid w:val="005E405A"/>
    <w:rsid w:val="005E5538"/>
    <w:rsid w:val="005E754F"/>
    <w:rsid w:val="005E75AF"/>
    <w:rsid w:val="005F1F33"/>
    <w:rsid w:val="005F3EA5"/>
    <w:rsid w:val="005F50C1"/>
    <w:rsid w:val="005F684E"/>
    <w:rsid w:val="005F7B33"/>
    <w:rsid w:val="006002E8"/>
    <w:rsid w:val="00601A98"/>
    <w:rsid w:val="006037B1"/>
    <w:rsid w:val="00612403"/>
    <w:rsid w:val="00616DC9"/>
    <w:rsid w:val="00617411"/>
    <w:rsid w:val="00622B29"/>
    <w:rsid w:val="00627851"/>
    <w:rsid w:val="0063303D"/>
    <w:rsid w:val="00635E03"/>
    <w:rsid w:val="00641C00"/>
    <w:rsid w:val="00642833"/>
    <w:rsid w:val="00660B1A"/>
    <w:rsid w:val="00662ECA"/>
    <w:rsid w:val="00663799"/>
    <w:rsid w:val="00665A63"/>
    <w:rsid w:val="006660D0"/>
    <w:rsid w:val="00666F87"/>
    <w:rsid w:val="0067481F"/>
    <w:rsid w:val="00677786"/>
    <w:rsid w:val="00683F7E"/>
    <w:rsid w:val="00687B80"/>
    <w:rsid w:val="006B0F7D"/>
    <w:rsid w:val="006D0B19"/>
    <w:rsid w:val="006D3036"/>
    <w:rsid w:val="006D30D2"/>
    <w:rsid w:val="006D5271"/>
    <w:rsid w:val="006D694E"/>
    <w:rsid w:val="006D69F8"/>
    <w:rsid w:val="006D72B0"/>
    <w:rsid w:val="006E1245"/>
    <w:rsid w:val="006E6635"/>
    <w:rsid w:val="006F20F2"/>
    <w:rsid w:val="006F3A91"/>
    <w:rsid w:val="006F5A47"/>
    <w:rsid w:val="006F7594"/>
    <w:rsid w:val="00710BED"/>
    <w:rsid w:val="00714326"/>
    <w:rsid w:val="007155EC"/>
    <w:rsid w:val="0071642E"/>
    <w:rsid w:val="00716543"/>
    <w:rsid w:val="00720AE5"/>
    <w:rsid w:val="007257BD"/>
    <w:rsid w:val="00727F21"/>
    <w:rsid w:val="0073049C"/>
    <w:rsid w:val="007329A5"/>
    <w:rsid w:val="00734B2E"/>
    <w:rsid w:val="00747EA4"/>
    <w:rsid w:val="00751F9E"/>
    <w:rsid w:val="00756E0B"/>
    <w:rsid w:val="00757D9E"/>
    <w:rsid w:val="00761FF5"/>
    <w:rsid w:val="007679A2"/>
    <w:rsid w:val="00776614"/>
    <w:rsid w:val="00781427"/>
    <w:rsid w:val="007831C0"/>
    <w:rsid w:val="00790FBD"/>
    <w:rsid w:val="00791721"/>
    <w:rsid w:val="00791868"/>
    <w:rsid w:val="00792BCC"/>
    <w:rsid w:val="007937EB"/>
    <w:rsid w:val="00793C13"/>
    <w:rsid w:val="007940DE"/>
    <w:rsid w:val="00797449"/>
    <w:rsid w:val="00797FF1"/>
    <w:rsid w:val="007A07B2"/>
    <w:rsid w:val="007A3D27"/>
    <w:rsid w:val="007A4B6C"/>
    <w:rsid w:val="007A5284"/>
    <w:rsid w:val="007A56D9"/>
    <w:rsid w:val="007A7372"/>
    <w:rsid w:val="007B5227"/>
    <w:rsid w:val="007B5F99"/>
    <w:rsid w:val="007B6487"/>
    <w:rsid w:val="007B7778"/>
    <w:rsid w:val="007C2D34"/>
    <w:rsid w:val="007C4ADA"/>
    <w:rsid w:val="007D0144"/>
    <w:rsid w:val="007D479F"/>
    <w:rsid w:val="007D659B"/>
    <w:rsid w:val="007D6F4A"/>
    <w:rsid w:val="007D7D87"/>
    <w:rsid w:val="007E30A8"/>
    <w:rsid w:val="007E3EE0"/>
    <w:rsid w:val="007E4E42"/>
    <w:rsid w:val="007F02BE"/>
    <w:rsid w:val="007F0AD6"/>
    <w:rsid w:val="007F11E4"/>
    <w:rsid w:val="007F1444"/>
    <w:rsid w:val="007F642A"/>
    <w:rsid w:val="007F6C6C"/>
    <w:rsid w:val="007F7536"/>
    <w:rsid w:val="00800516"/>
    <w:rsid w:val="00800CCA"/>
    <w:rsid w:val="008014EC"/>
    <w:rsid w:val="00802A1A"/>
    <w:rsid w:val="008070BA"/>
    <w:rsid w:val="00807DD3"/>
    <w:rsid w:val="00810C9A"/>
    <w:rsid w:val="008114FA"/>
    <w:rsid w:val="00813F48"/>
    <w:rsid w:val="008143E4"/>
    <w:rsid w:val="00821F30"/>
    <w:rsid w:val="00826ED7"/>
    <w:rsid w:val="00827F24"/>
    <w:rsid w:val="008301DC"/>
    <w:rsid w:val="008312CB"/>
    <w:rsid w:val="008314D6"/>
    <w:rsid w:val="008339A4"/>
    <w:rsid w:val="0083741F"/>
    <w:rsid w:val="008427BF"/>
    <w:rsid w:val="00843FF1"/>
    <w:rsid w:val="00844821"/>
    <w:rsid w:val="00845893"/>
    <w:rsid w:val="008529BC"/>
    <w:rsid w:val="00854DE3"/>
    <w:rsid w:val="0085765F"/>
    <w:rsid w:val="008608FD"/>
    <w:rsid w:val="00865703"/>
    <w:rsid w:val="00867EDD"/>
    <w:rsid w:val="008704C4"/>
    <w:rsid w:val="00875312"/>
    <w:rsid w:val="008759B0"/>
    <w:rsid w:val="0088022B"/>
    <w:rsid w:val="008808E2"/>
    <w:rsid w:val="00882491"/>
    <w:rsid w:val="008826A9"/>
    <w:rsid w:val="00883307"/>
    <w:rsid w:val="0089179E"/>
    <w:rsid w:val="00891C97"/>
    <w:rsid w:val="008924F0"/>
    <w:rsid w:val="00893BB6"/>
    <w:rsid w:val="008966EB"/>
    <w:rsid w:val="008976D7"/>
    <w:rsid w:val="008A0B40"/>
    <w:rsid w:val="008A5044"/>
    <w:rsid w:val="008A7322"/>
    <w:rsid w:val="008B11CA"/>
    <w:rsid w:val="008B3F86"/>
    <w:rsid w:val="008B68AE"/>
    <w:rsid w:val="008B712E"/>
    <w:rsid w:val="008B76B6"/>
    <w:rsid w:val="008C1151"/>
    <w:rsid w:val="008C2EEE"/>
    <w:rsid w:val="008C31F6"/>
    <w:rsid w:val="008D2FED"/>
    <w:rsid w:val="008D55C3"/>
    <w:rsid w:val="008E0DA8"/>
    <w:rsid w:val="008F0A43"/>
    <w:rsid w:val="008F0A9D"/>
    <w:rsid w:val="008F3C91"/>
    <w:rsid w:val="008F58CA"/>
    <w:rsid w:val="0090615B"/>
    <w:rsid w:val="009062B0"/>
    <w:rsid w:val="00906A47"/>
    <w:rsid w:val="00915085"/>
    <w:rsid w:val="0092200B"/>
    <w:rsid w:val="00923265"/>
    <w:rsid w:val="00925ADA"/>
    <w:rsid w:val="009351E2"/>
    <w:rsid w:val="00943D6B"/>
    <w:rsid w:val="00944239"/>
    <w:rsid w:val="00947899"/>
    <w:rsid w:val="009526AE"/>
    <w:rsid w:val="00960258"/>
    <w:rsid w:val="00964054"/>
    <w:rsid w:val="00966120"/>
    <w:rsid w:val="00970339"/>
    <w:rsid w:val="009779EA"/>
    <w:rsid w:val="00984207"/>
    <w:rsid w:val="009854B8"/>
    <w:rsid w:val="00986BFA"/>
    <w:rsid w:val="00987141"/>
    <w:rsid w:val="009905FB"/>
    <w:rsid w:val="00992E54"/>
    <w:rsid w:val="00995B74"/>
    <w:rsid w:val="009961F4"/>
    <w:rsid w:val="009A2C97"/>
    <w:rsid w:val="009A3D5A"/>
    <w:rsid w:val="009B1F7C"/>
    <w:rsid w:val="009B40ED"/>
    <w:rsid w:val="009B58D5"/>
    <w:rsid w:val="009B7F00"/>
    <w:rsid w:val="009C2677"/>
    <w:rsid w:val="009C30F6"/>
    <w:rsid w:val="009C335E"/>
    <w:rsid w:val="009C3B29"/>
    <w:rsid w:val="009D4D54"/>
    <w:rsid w:val="009D537D"/>
    <w:rsid w:val="009E3959"/>
    <w:rsid w:val="009F0F18"/>
    <w:rsid w:val="009F7E01"/>
    <w:rsid w:val="00A01E35"/>
    <w:rsid w:val="00A01FE7"/>
    <w:rsid w:val="00A114BE"/>
    <w:rsid w:val="00A1458E"/>
    <w:rsid w:val="00A16163"/>
    <w:rsid w:val="00A1727A"/>
    <w:rsid w:val="00A24704"/>
    <w:rsid w:val="00A267F0"/>
    <w:rsid w:val="00A3416A"/>
    <w:rsid w:val="00A34440"/>
    <w:rsid w:val="00A3463A"/>
    <w:rsid w:val="00A421FB"/>
    <w:rsid w:val="00A42D3C"/>
    <w:rsid w:val="00A5157B"/>
    <w:rsid w:val="00A53830"/>
    <w:rsid w:val="00A55DFC"/>
    <w:rsid w:val="00A62BE1"/>
    <w:rsid w:val="00A65483"/>
    <w:rsid w:val="00A66E7A"/>
    <w:rsid w:val="00A75544"/>
    <w:rsid w:val="00A87B57"/>
    <w:rsid w:val="00A906C9"/>
    <w:rsid w:val="00A92437"/>
    <w:rsid w:val="00A9479B"/>
    <w:rsid w:val="00A95952"/>
    <w:rsid w:val="00A96ED1"/>
    <w:rsid w:val="00AA40EA"/>
    <w:rsid w:val="00AA7828"/>
    <w:rsid w:val="00AB3AA7"/>
    <w:rsid w:val="00AB4388"/>
    <w:rsid w:val="00AB4764"/>
    <w:rsid w:val="00AB4E7F"/>
    <w:rsid w:val="00AB61E7"/>
    <w:rsid w:val="00AB7BC1"/>
    <w:rsid w:val="00AC4280"/>
    <w:rsid w:val="00AC4CD2"/>
    <w:rsid w:val="00AD5899"/>
    <w:rsid w:val="00AD6112"/>
    <w:rsid w:val="00AD738F"/>
    <w:rsid w:val="00AE31B2"/>
    <w:rsid w:val="00AE475A"/>
    <w:rsid w:val="00AE5CBA"/>
    <w:rsid w:val="00AE6318"/>
    <w:rsid w:val="00AF159F"/>
    <w:rsid w:val="00AF15F2"/>
    <w:rsid w:val="00AF6292"/>
    <w:rsid w:val="00B162E9"/>
    <w:rsid w:val="00B2050D"/>
    <w:rsid w:val="00B21FC4"/>
    <w:rsid w:val="00B22FBA"/>
    <w:rsid w:val="00B23B3B"/>
    <w:rsid w:val="00B272DC"/>
    <w:rsid w:val="00B33013"/>
    <w:rsid w:val="00B442C1"/>
    <w:rsid w:val="00B4655B"/>
    <w:rsid w:val="00B50AAE"/>
    <w:rsid w:val="00B53A3F"/>
    <w:rsid w:val="00B54B88"/>
    <w:rsid w:val="00B57C92"/>
    <w:rsid w:val="00B60982"/>
    <w:rsid w:val="00B72468"/>
    <w:rsid w:val="00B731F0"/>
    <w:rsid w:val="00B7411E"/>
    <w:rsid w:val="00B74A07"/>
    <w:rsid w:val="00B8279D"/>
    <w:rsid w:val="00B868A3"/>
    <w:rsid w:val="00B874A0"/>
    <w:rsid w:val="00B91F0D"/>
    <w:rsid w:val="00B96554"/>
    <w:rsid w:val="00BA206A"/>
    <w:rsid w:val="00BA3B9B"/>
    <w:rsid w:val="00BA3C1F"/>
    <w:rsid w:val="00BA5677"/>
    <w:rsid w:val="00BA69E7"/>
    <w:rsid w:val="00BA7047"/>
    <w:rsid w:val="00BA7B5B"/>
    <w:rsid w:val="00BB2514"/>
    <w:rsid w:val="00BB339D"/>
    <w:rsid w:val="00BB4E02"/>
    <w:rsid w:val="00BB61C6"/>
    <w:rsid w:val="00BC2C1E"/>
    <w:rsid w:val="00BC2DFE"/>
    <w:rsid w:val="00BD30A0"/>
    <w:rsid w:val="00BE1088"/>
    <w:rsid w:val="00BE1158"/>
    <w:rsid w:val="00BF5EED"/>
    <w:rsid w:val="00BF6D61"/>
    <w:rsid w:val="00BF707B"/>
    <w:rsid w:val="00C01C39"/>
    <w:rsid w:val="00C028F8"/>
    <w:rsid w:val="00C03865"/>
    <w:rsid w:val="00C04C20"/>
    <w:rsid w:val="00C22150"/>
    <w:rsid w:val="00C348F3"/>
    <w:rsid w:val="00C35CEA"/>
    <w:rsid w:val="00C37192"/>
    <w:rsid w:val="00C40485"/>
    <w:rsid w:val="00C4245E"/>
    <w:rsid w:val="00C4327A"/>
    <w:rsid w:val="00C50019"/>
    <w:rsid w:val="00C516CF"/>
    <w:rsid w:val="00C51CE5"/>
    <w:rsid w:val="00C544A3"/>
    <w:rsid w:val="00C56083"/>
    <w:rsid w:val="00C61DC2"/>
    <w:rsid w:val="00C66709"/>
    <w:rsid w:val="00C673A8"/>
    <w:rsid w:val="00C72852"/>
    <w:rsid w:val="00C75AF3"/>
    <w:rsid w:val="00C7640A"/>
    <w:rsid w:val="00C8269C"/>
    <w:rsid w:val="00C82984"/>
    <w:rsid w:val="00C844FF"/>
    <w:rsid w:val="00C86CA0"/>
    <w:rsid w:val="00C86E6B"/>
    <w:rsid w:val="00C8731D"/>
    <w:rsid w:val="00C91AA7"/>
    <w:rsid w:val="00C9200C"/>
    <w:rsid w:val="00C927D8"/>
    <w:rsid w:val="00C92FF4"/>
    <w:rsid w:val="00C94967"/>
    <w:rsid w:val="00C961ED"/>
    <w:rsid w:val="00CA187B"/>
    <w:rsid w:val="00CA18D7"/>
    <w:rsid w:val="00CA50F4"/>
    <w:rsid w:val="00CB1DD9"/>
    <w:rsid w:val="00CB5E1D"/>
    <w:rsid w:val="00CC09F2"/>
    <w:rsid w:val="00CC10E8"/>
    <w:rsid w:val="00CC3F2A"/>
    <w:rsid w:val="00CC41E1"/>
    <w:rsid w:val="00CC4A70"/>
    <w:rsid w:val="00CC53CF"/>
    <w:rsid w:val="00CD10DD"/>
    <w:rsid w:val="00CD139E"/>
    <w:rsid w:val="00CD34A2"/>
    <w:rsid w:val="00CD39ED"/>
    <w:rsid w:val="00CD3D7D"/>
    <w:rsid w:val="00CE105C"/>
    <w:rsid w:val="00CE21BA"/>
    <w:rsid w:val="00CE2B64"/>
    <w:rsid w:val="00CE31C1"/>
    <w:rsid w:val="00CE3BF6"/>
    <w:rsid w:val="00CE46FE"/>
    <w:rsid w:val="00CE6E75"/>
    <w:rsid w:val="00CF49E2"/>
    <w:rsid w:val="00CF5070"/>
    <w:rsid w:val="00CF5DBF"/>
    <w:rsid w:val="00CF7D1A"/>
    <w:rsid w:val="00D00658"/>
    <w:rsid w:val="00D022DC"/>
    <w:rsid w:val="00D147A2"/>
    <w:rsid w:val="00D14C46"/>
    <w:rsid w:val="00D1535B"/>
    <w:rsid w:val="00D17F88"/>
    <w:rsid w:val="00D26940"/>
    <w:rsid w:val="00D27BDA"/>
    <w:rsid w:val="00D30DCB"/>
    <w:rsid w:val="00D31950"/>
    <w:rsid w:val="00D33D0A"/>
    <w:rsid w:val="00D37D6C"/>
    <w:rsid w:val="00D40E7A"/>
    <w:rsid w:val="00D45CC6"/>
    <w:rsid w:val="00D50E04"/>
    <w:rsid w:val="00D5255C"/>
    <w:rsid w:val="00D563CC"/>
    <w:rsid w:val="00D62646"/>
    <w:rsid w:val="00D63704"/>
    <w:rsid w:val="00D63EE3"/>
    <w:rsid w:val="00D75AF0"/>
    <w:rsid w:val="00D7721B"/>
    <w:rsid w:val="00D81676"/>
    <w:rsid w:val="00D82B6A"/>
    <w:rsid w:val="00D82F36"/>
    <w:rsid w:val="00D85DDD"/>
    <w:rsid w:val="00D86D5C"/>
    <w:rsid w:val="00D870E5"/>
    <w:rsid w:val="00D87BE1"/>
    <w:rsid w:val="00D90562"/>
    <w:rsid w:val="00D906E0"/>
    <w:rsid w:val="00D93AC7"/>
    <w:rsid w:val="00D93CA2"/>
    <w:rsid w:val="00D96E44"/>
    <w:rsid w:val="00DA1E5F"/>
    <w:rsid w:val="00DB7F31"/>
    <w:rsid w:val="00DC0D16"/>
    <w:rsid w:val="00DC2A35"/>
    <w:rsid w:val="00DC560A"/>
    <w:rsid w:val="00DD1CFF"/>
    <w:rsid w:val="00DD443A"/>
    <w:rsid w:val="00DD45EE"/>
    <w:rsid w:val="00DE3571"/>
    <w:rsid w:val="00DE3A2A"/>
    <w:rsid w:val="00DE3D73"/>
    <w:rsid w:val="00DE47DD"/>
    <w:rsid w:val="00DE4F9A"/>
    <w:rsid w:val="00DE6206"/>
    <w:rsid w:val="00DE74D3"/>
    <w:rsid w:val="00DF5A55"/>
    <w:rsid w:val="00E050A6"/>
    <w:rsid w:val="00E05A60"/>
    <w:rsid w:val="00E07120"/>
    <w:rsid w:val="00E07E46"/>
    <w:rsid w:val="00E10CC3"/>
    <w:rsid w:val="00E128AC"/>
    <w:rsid w:val="00E13884"/>
    <w:rsid w:val="00E17C54"/>
    <w:rsid w:val="00E20D68"/>
    <w:rsid w:val="00E2273E"/>
    <w:rsid w:val="00E24727"/>
    <w:rsid w:val="00E24A5B"/>
    <w:rsid w:val="00E279A6"/>
    <w:rsid w:val="00E3030A"/>
    <w:rsid w:val="00E30DA7"/>
    <w:rsid w:val="00E31982"/>
    <w:rsid w:val="00E34780"/>
    <w:rsid w:val="00E4212E"/>
    <w:rsid w:val="00E42291"/>
    <w:rsid w:val="00E463D6"/>
    <w:rsid w:val="00E473FB"/>
    <w:rsid w:val="00E536F9"/>
    <w:rsid w:val="00E620EB"/>
    <w:rsid w:val="00E762BB"/>
    <w:rsid w:val="00E803C2"/>
    <w:rsid w:val="00E81836"/>
    <w:rsid w:val="00E86D1F"/>
    <w:rsid w:val="00E87462"/>
    <w:rsid w:val="00E90C4B"/>
    <w:rsid w:val="00E91C24"/>
    <w:rsid w:val="00E92966"/>
    <w:rsid w:val="00E93167"/>
    <w:rsid w:val="00E955A0"/>
    <w:rsid w:val="00E96573"/>
    <w:rsid w:val="00E97C9D"/>
    <w:rsid w:val="00EA0229"/>
    <w:rsid w:val="00EA3D1B"/>
    <w:rsid w:val="00EA5FFA"/>
    <w:rsid w:val="00EA784D"/>
    <w:rsid w:val="00EA792D"/>
    <w:rsid w:val="00EA7C81"/>
    <w:rsid w:val="00EB08D0"/>
    <w:rsid w:val="00EB5A4F"/>
    <w:rsid w:val="00EC0C92"/>
    <w:rsid w:val="00EC4DFE"/>
    <w:rsid w:val="00EC5BC7"/>
    <w:rsid w:val="00EC6834"/>
    <w:rsid w:val="00ED2D02"/>
    <w:rsid w:val="00ED40AB"/>
    <w:rsid w:val="00EE03AE"/>
    <w:rsid w:val="00EE7346"/>
    <w:rsid w:val="00EE74C0"/>
    <w:rsid w:val="00EE74C5"/>
    <w:rsid w:val="00EE7F5C"/>
    <w:rsid w:val="00EF1B4B"/>
    <w:rsid w:val="00EF20E1"/>
    <w:rsid w:val="00EF4813"/>
    <w:rsid w:val="00EF6072"/>
    <w:rsid w:val="00F04912"/>
    <w:rsid w:val="00F06229"/>
    <w:rsid w:val="00F10866"/>
    <w:rsid w:val="00F14F49"/>
    <w:rsid w:val="00F16C70"/>
    <w:rsid w:val="00F16E8A"/>
    <w:rsid w:val="00F2168B"/>
    <w:rsid w:val="00F24702"/>
    <w:rsid w:val="00F2693E"/>
    <w:rsid w:val="00F30313"/>
    <w:rsid w:val="00F319B6"/>
    <w:rsid w:val="00F31ABD"/>
    <w:rsid w:val="00F5063B"/>
    <w:rsid w:val="00F5649D"/>
    <w:rsid w:val="00F60888"/>
    <w:rsid w:val="00F6328D"/>
    <w:rsid w:val="00F65445"/>
    <w:rsid w:val="00F721FA"/>
    <w:rsid w:val="00F728FF"/>
    <w:rsid w:val="00F86AE5"/>
    <w:rsid w:val="00F900DC"/>
    <w:rsid w:val="00F91710"/>
    <w:rsid w:val="00F91748"/>
    <w:rsid w:val="00F92BDE"/>
    <w:rsid w:val="00F94519"/>
    <w:rsid w:val="00F975E0"/>
    <w:rsid w:val="00FA0ACF"/>
    <w:rsid w:val="00FA7909"/>
    <w:rsid w:val="00FB59EC"/>
    <w:rsid w:val="00FB78CC"/>
    <w:rsid w:val="00FC18EE"/>
    <w:rsid w:val="00FC47EE"/>
    <w:rsid w:val="00FD04BF"/>
    <w:rsid w:val="00FD082E"/>
    <w:rsid w:val="00FD2E71"/>
    <w:rsid w:val="00FD466E"/>
    <w:rsid w:val="00FD4C7B"/>
    <w:rsid w:val="00FD56BF"/>
    <w:rsid w:val="00FD5C98"/>
    <w:rsid w:val="00FF2A42"/>
    <w:rsid w:val="00FF4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AC205E"/>
  <w15:docId w15:val="{21698DF9-E592-4514-910E-865F75571D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30D2"/>
    <w:rPr>
      <w:lang w:val="en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422D1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2D10"/>
  </w:style>
  <w:style w:type="paragraph" w:styleId="Footer">
    <w:name w:val="footer"/>
    <w:basedOn w:val="Normal"/>
    <w:link w:val="FooterChar"/>
    <w:uiPriority w:val="99"/>
    <w:semiHidden/>
    <w:unhideWhenUsed/>
    <w:rsid w:val="00422D1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22D10"/>
  </w:style>
  <w:style w:type="character" w:styleId="Hyperlink">
    <w:name w:val="Hyperlink"/>
    <w:basedOn w:val="DefaultParagraphFont"/>
    <w:uiPriority w:val="99"/>
    <w:unhideWhenUsed/>
    <w:rsid w:val="00710BED"/>
    <w:rPr>
      <w:color w:val="0000FF" w:themeColor="hyperlink"/>
      <w:u w:val="single"/>
    </w:rPr>
  </w:style>
  <w:style w:type="character" w:customStyle="1" w:styleId="Mentionnonrsolue1">
    <w:name w:val="Mention non résolue1"/>
    <w:basedOn w:val="DefaultParagraphFont"/>
    <w:uiPriority w:val="99"/>
    <w:semiHidden/>
    <w:unhideWhenUsed/>
    <w:rsid w:val="00710BE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34B2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301DC"/>
    <w:rPr>
      <w:color w:val="605E5C"/>
      <w:shd w:val="clear" w:color="auto" w:fill="E1DFDD"/>
    </w:rPr>
  </w:style>
  <w:style w:type="paragraph" w:styleId="Subtitle">
    <w:name w:val="Subtitle"/>
    <w:basedOn w:val="Normal"/>
    <w:link w:val="SubtitleChar"/>
    <w:qFormat/>
    <w:rsid w:val="00FD466E"/>
    <w:pPr>
      <w:spacing w:line="240" w:lineRule="auto"/>
    </w:pPr>
    <w:rPr>
      <w:rFonts w:ascii="Times New Roman" w:eastAsia="Times New Roman" w:hAnsi="Times New Roman" w:cs="Times New Roman"/>
      <w:b/>
      <w:sz w:val="28"/>
      <w:szCs w:val="24"/>
      <w:lang w:val="fr-FR" w:eastAsia="fr-FR"/>
    </w:rPr>
  </w:style>
  <w:style w:type="character" w:customStyle="1" w:styleId="SubtitleChar">
    <w:name w:val="Subtitle Char"/>
    <w:basedOn w:val="DefaultParagraphFont"/>
    <w:link w:val="Subtitle"/>
    <w:rsid w:val="00FD466E"/>
    <w:rPr>
      <w:rFonts w:ascii="Times New Roman" w:eastAsia="Times New Roman" w:hAnsi="Times New Roman" w:cs="Times New Roman"/>
      <w:b/>
      <w:sz w:val="28"/>
      <w:szCs w:val="24"/>
      <w:lang w:val="fr-FR" w:eastAsia="fr-FR"/>
    </w:rPr>
  </w:style>
  <w:style w:type="paragraph" w:styleId="NormalWeb">
    <w:name w:val="Normal (Web)"/>
    <w:basedOn w:val="Normal"/>
    <w:uiPriority w:val="99"/>
    <w:unhideWhenUsed/>
    <w:rsid w:val="00FD46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tab-span">
    <w:name w:val="apple-tab-span"/>
    <w:rsid w:val="00FD466E"/>
  </w:style>
  <w:style w:type="character" w:styleId="FollowedHyperlink">
    <w:name w:val="FollowedHyperlink"/>
    <w:basedOn w:val="DefaultParagraphFont"/>
    <w:uiPriority w:val="99"/>
    <w:semiHidden/>
    <w:unhideWhenUsed/>
    <w:rsid w:val="008E0DA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39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5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754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5" w:color="1010FF"/>
            <w:bottom w:val="none" w:sz="0" w:space="0" w:color="auto"/>
            <w:right w:val="none" w:sz="0" w:space="0" w:color="auto"/>
          </w:divBdr>
          <w:divsChild>
            <w:div w:id="20329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9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07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06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710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6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863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9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83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2320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8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8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92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9953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011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7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6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2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2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73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01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92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14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8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267157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5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417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0579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140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54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784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940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34440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8945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9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85631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61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8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543149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0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4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50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7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62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qa.hotelsaintsulpice.com/fr?utm_source=google-local&amp;utm_medium=organic&amp;utm_campaign=gmb&amp;utm_content=website&amp;utm_term=saintsulpice" TargetMode="External"/><Relationship Id="rId18" Type="http://schemas.openxmlformats.org/officeDocument/2006/relationships/hyperlink" Target="https://restaurantbonaparte.com/" TargetMode="External"/><Relationship Id="rId26" Type="http://schemas.openxmlformats.org/officeDocument/2006/relationships/hyperlink" Target="https://www.whiteoaksresort.com/" TargetMode="External"/><Relationship Id="rId39" Type="http://schemas.openxmlformats.org/officeDocument/2006/relationships/header" Target="header2.xml"/><Relationship Id="rId21" Type="http://schemas.openxmlformats.org/officeDocument/2006/relationships/hyperlink" Target="https://rainspa.ca/fr/?_gl=1*nehfwu*_up*MQ..*_gs*MQ..&amp;gclid=Cj0KCQjwhYS_BhD2ARIsAJTMMQbRLFfQ_jyLqcJvyAwvR-W8p1M3wFgWp34EwryKn3o_PwIW6U7TjhUaAn4PEALw_wcB" TargetMode="External"/><Relationship Id="rId34" Type="http://schemas.openxmlformats.org/officeDocument/2006/relationships/hyperlink" Target="https://kjlimousine.com/" TargetMode="External"/><Relationship Id="rId42" Type="http://schemas.openxmlformats.org/officeDocument/2006/relationships/header" Target="header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ritzcarlton.com/fr/hotels/yulrm-the-ritz-carlton-montreal/dining/" TargetMode="External"/><Relationship Id="rId29" Type="http://schemas.openxmlformats.org/officeDocument/2006/relationships/hyperlink" Target="https://harbourtourstoronto.ca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fitel-montreal.com/" TargetMode="External"/><Relationship Id="rId24" Type="http://schemas.openxmlformats.org/officeDocument/2006/relationships/hyperlink" Target="https://chop.ca/locations/halifax?utm_source=GMB&amp;utm_medium=google-location-listing&amp;utm_campaign=organic" TargetMode="External"/><Relationship Id="rId32" Type="http://schemas.openxmlformats.org/officeDocument/2006/relationships/hyperlink" Target="https://www.azurhotelvancouver.com/" TargetMode="External"/><Relationship Id="rId37" Type="http://schemas.openxmlformats.org/officeDocument/2006/relationships/hyperlink" Target="https://princeofwhales.com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brasserie701.com/" TargetMode="External"/><Relationship Id="rId23" Type="http://schemas.openxmlformats.org/officeDocument/2006/relationships/hyperlink" Target="https://www.suttonplace.com/halifax?utm_source=google&amp;utm_medium=maps&amp;utm_campaign=halifax" TargetMode="External"/><Relationship Id="rId28" Type="http://schemas.openxmlformats.org/officeDocument/2006/relationships/hyperlink" Target="https://124queen.com/niagara-on-the-lake-spa/hydrotherapy-circuit-niagara-on-the-lake/" TargetMode="External"/><Relationship Id="rId36" Type="http://schemas.openxmlformats.org/officeDocument/2006/relationships/hyperlink" Target="https://evergreenadventures.ca/vancouver_tours/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www.mtl.org/fr/offres/passeport/pmtl-h2425?v=2&amp;gad_source=1&amp;gclid=Cj0KCQjwhYS_BhD2ARIsAJTMMQbNavoXKWClFNfKpziE1IquleJaGZjVGvVM720fzdKX5MXcZTf7yrAaAn46EALw_wcB&amp;gclsrc=aw.ds" TargetMode="External"/><Relationship Id="rId31" Type="http://schemas.openxmlformats.org/officeDocument/2006/relationships/hyperlink" Target="https://www.oakbaybeachhotel.com/" TargetMode="External"/><Relationship Id="rId44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erreiracafe.com/" TargetMode="External"/><Relationship Id="rId22" Type="http://schemas.openxmlformats.org/officeDocument/2006/relationships/hyperlink" Target="https://www.gtlimomtl.com/" TargetMode="External"/><Relationship Id="rId27" Type="http://schemas.openxmlformats.org/officeDocument/2006/relationships/hyperlink" Target="https://notlrestaurant.com/about-us/" TargetMode="External"/><Relationship Id="rId30" Type="http://schemas.openxmlformats.org/officeDocument/2006/relationships/hyperlink" Target="https://maisontbistro.com/" TargetMode="External"/><Relationship Id="rId35" Type="http://schemas.openxmlformats.org/officeDocument/2006/relationships/hyperlink" Target="https://glowbalgroup.com/glowbal/?utm_source=GoogleBusinessProfile&amp;utm_medium=Website&amp;utm_campaign=MapLabs" TargetMode="External"/><Relationship Id="rId43" Type="http://schemas.openxmlformats.org/officeDocument/2006/relationships/footer" Target="footer3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hyperlink" Target="https://www.marriott.com/en-us/hotels/yulle-le-westin-montreal/overview/?scid=f2ae0541-1279-4f24-b197-a979c79310b0" TargetMode="External"/><Relationship Id="rId17" Type="http://schemas.openxmlformats.org/officeDocument/2006/relationships/hyperlink" Target="https://restaurantbivouac.com/" TargetMode="External"/><Relationship Id="rId25" Type="http://schemas.openxmlformats.org/officeDocument/2006/relationships/hyperlink" Target="https://www.vintage-hotels.com/queens-landing/?utm_source=google&amp;utm_medium=organic&amp;utm_campaign=Google%20My%20Business" TargetMode="External"/><Relationship Id="rId33" Type="http://schemas.openxmlformats.org/officeDocument/2006/relationships/hyperlink" Target="https://helijet.com/" TargetMode="External"/><Relationship Id="rId38" Type="http://schemas.openxmlformats.org/officeDocument/2006/relationships/header" Target="header1.xml"/><Relationship Id="rId20" Type="http://schemas.openxmlformats.org/officeDocument/2006/relationships/hyperlink" Target="https://www.scandinave.com/vieux-montreal/fr" TargetMode="External"/><Relationship Id="rId41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in\Documents\Mod&#232;les%20Office%20personnalis&#233;s\LCDC%20Letterhead%20Offic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C6EC723E85754BB8C3CCE741467A22" ma:contentTypeVersion="7" ma:contentTypeDescription="Crée un document." ma:contentTypeScope="" ma:versionID="3db88695932519426b70feac3462626c">
  <xsd:schema xmlns:xsd="http://www.w3.org/2001/XMLSchema" xmlns:xs="http://www.w3.org/2001/XMLSchema" xmlns:p="http://schemas.microsoft.com/office/2006/metadata/properties" xmlns:ns3="dd19737c-4c1f-4fdf-8029-98ac8cd91f94" xmlns:ns4="6e04de44-e01d-4b11-8f8e-07c05770c67b" targetNamespace="http://schemas.microsoft.com/office/2006/metadata/properties" ma:root="true" ma:fieldsID="3a75c99865b7f8f881a75d0b30ce2822" ns3:_="" ns4:_="">
    <xsd:import namespace="dd19737c-4c1f-4fdf-8029-98ac8cd91f94"/>
    <xsd:import namespace="6e04de44-e01d-4b11-8f8e-07c05770c67b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19737c-4c1f-4fdf-8029-98ac8cd91f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04de44-e01d-4b11-8f8e-07c05770c67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e04de44-e01d-4b11-8f8e-07c05770c67b" xsi:nil="true"/>
  </documentManagement>
</p:properties>
</file>

<file path=customXml/itemProps1.xml><?xml version="1.0" encoding="utf-8"?>
<ds:datastoreItem xmlns:ds="http://schemas.openxmlformats.org/officeDocument/2006/customXml" ds:itemID="{4DFE2D51-ECE5-4A6E-ABC7-08FA5E5753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19737c-4c1f-4fdf-8029-98ac8cd91f94"/>
    <ds:schemaRef ds:uri="6e04de44-e01d-4b11-8f8e-07c05770c6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488C24-7E16-4390-B42A-5C0206B0DE1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DA3BF4B-5AAE-4C8C-838B-2A75D1AE0A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CDE123-7BF0-484E-8819-B38B984C2126}">
  <ds:schemaRefs>
    <ds:schemaRef ds:uri="http://schemas.microsoft.com/office/2006/metadata/properties"/>
    <ds:schemaRef ds:uri="http://schemas.microsoft.com/office/infopath/2007/PartnerControls"/>
    <ds:schemaRef ds:uri="6e04de44-e01d-4b11-8f8e-07c05770c67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LCDC Letterhead Official</Template>
  <TotalTime>209</TotalTime>
  <Pages>3</Pages>
  <Words>1001</Words>
  <Characters>5707</Characters>
  <Application>Microsoft Office Word</Application>
  <DocSecurity>0</DocSecurity>
  <Lines>47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 Ethier</dc:creator>
  <cp:keywords/>
  <dc:description/>
  <cp:lastModifiedBy>Miguel Angel Knudson</cp:lastModifiedBy>
  <cp:revision>16</cp:revision>
  <cp:lastPrinted>2024-02-02T21:15:00Z</cp:lastPrinted>
  <dcterms:created xsi:type="dcterms:W3CDTF">2025-03-28T20:35:00Z</dcterms:created>
  <dcterms:modified xsi:type="dcterms:W3CDTF">2025-05-08T19:11:00Z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0x0101009EC6EC723E85754BB8C3CCE741467A22</vt:lpwstr>
  </property>
</Properties>
</file>